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E76D62" w:rsidRPr="00E76D62" w:rsidTr="00757233">
        <w:tc>
          <w:tcPr>
            <w:tcW w:w="15451" w:type="dxa"/>
            <w:gridSpan w:val="3"/>
          </w:tcPr>
          <w:p w:rsidR="00E76D62" w:rsidRPr="00E76D62" w:rsidRDefault="00E76D62" w:rsidP="00E76D62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E76D62" w:rsidRPr="00E76D62" w:rsidTr="00A2746D">
        <w:tc>
          <w:tcPr>
            <w:tcW w:w="4666" w:type="dxa"/>
            <w:tcBorders>
              <w:bottom w:val="single" w:sz="4" w:space="0" w:color="auto"/>
            </w:tcBorders>
          </w:tcPr>
          <w:p w:rsidR="00E76D62" w:rsidRPr="00E76D62" w:rsidRDefault="00E76D62" w:rsidP="00E76D62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 w:rsidR="0070714A">
              <w:rPr>
                <w:rFonts w:asciiTheme="majorHAnsi" w:hAnsiTheme="majorHAnsi" w:cstheme="majorHAnsi"/>
                <w:b/>
                <w:sz w:val="24"/>
              </w:rPr>
              <w:t>blatt</w:t>
            </w:r>
          </w:p>
        </w:tc>
        <w:tc>
          <w:tcPr>
            <w:tcW w:w="4803" w:type="dxa"/>
            <w:tcBorders>
              <w:bottom w:val="nil"/>
            </w:tcBorders>
          </w:tcPr>
          <w:p w:rsidR="00E76D62" w:rsidRPr="00E76D62" w:rsidRDefault="00E76D62" w:rsidP="006F0DD5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E76D62" w:rsidRPr="00E76D62" w:rsidRDefault="00E76D62" w:rsidP="00E76D62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  <w:tr w:rsidR="00A2746D" w:rsidRPr="00A2746D" w:rsidTr="00A2746D">
        <w:tc>
          <w:tcPr>
            <w:tcW w:w="46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746D" w:rsidRPr="00A2746D" w:rsidRDefault="00A2746D" w:rsidP="00E76D62">
            <w:pPr>
              <w:rPr>
                <w:rFonts w:asciiTheme="majorHAnsi" w:hAnsiTheme="majorHAnsi" w:cstheme="majorHAnsi"/>
                <w:b/>
                <w:sz w:val="6"/>
              </w:rPr>
            </w:pPr>
          </w:p>
        </w:tc>
        <w:tc>
          <w:tcPr>
            <w:tcW w:w="4803" w:type="dxa"/>
            <w:tcBorders>
              <w:top w:val="nil"/>
              <w:left w:val="nil"/>
              <w:bottom w:val="nil"/>
              <w:right w:val="nil"/>
            </w:tcBorders>
          </w:tcPr>
          <w:p w:rsidR="00A2746D" w:rsidRPr="00A2746D" w:rsidRDefault="00A2746D" w:rsidP="006F0DD5">
            <w:pPr>
              <w:rPr>
                <w:rFonts w:asciiTheme="majorHAnsi" w:hAnsiTheme="majorHAnsi" w:cstheme="majorHAnsi"/>
                <w:b/>
                <w:sz w:val="6"/>
              </w:rPr>
            </w:pPr>
          </w:p>
        </w:tc>
        <w:tc>
          <w:tcPr>
            <w:tcW w:w="5982" w:type="dxa"/>
            <w:tcBorders>
              <w:top w:val="nil"/>
              <w:left w:val="nil"/>
              <w:bottom w:val="nil"/>
              <w:right w:val="nil"/>
            </w:tcBorders>
          </w:tcPr>
          <w:p w:rsidR="00A2746D" w:rsidRPr="00A2746D" w:rsidRDefault="00A2746D" w:rsidP="00E76D62">
            <w:pPr>
              <w:jc w:val="right"/>
              <w:rPr>
                <w:rFonts w:asciiTheme="majorHAnsi" w:hAnsiTheme="majorHAnsi" w:cstheme="majorHAnsi"/>
                <w:b/>
                <w:sz w:val="6"/>
              </w:rPr>
            </w:pPr>
          </w:p>
        </w:tc>
      </w:tr>
      <w:tr w:rsidR="00A2746D" w:rsidRPr="00E76D62" w:rsidTr="00A2746D"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</w:tcPr>
          <w:p w:rsidR="00A2746D" w:rsidRDefault="00A2746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  <w:p w:rsidR="00A2746D" w:rsidRPr="00E76D62" w:rsidRDefault="00A2746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A2746D">
              <w:rPr>
                <w:rFonts w:asciiTheme="majorHAnsi" w:hAnsiTheme="majorHAnsi" w:cstheme="majorHAnsi"/>
                <w:b/>
                <w:sz w:val="40"/>
              </w:rPr>
              <w:t>Verhalten im Brandfall</w:t>
            </w:r>
          </w:p>
        </w:tc>
        <w:tc>
          <w:tcPr>
            <w:tcW w:w="4803" w:type="dxa"/>
            <w:tcBorders>
              <w:top w:val="nil"/>
              <w:left w:val="nil"/>
              <w:bottom w:val="nil"/>
              <w:right w:val="nil"/>
            </w:tcBorders>
          </w:tcPr>
          <w:p w:rsidR="00A2746D" w:rsidRDefault="00A2746D" w:rsidP="00A2746D">
            <w:pPr>
              <w:jc w:val="center"/>
              <w:rPr>
                <w:rFonts w:asciiTheme="majorHAnsi" w:hAnsiTheme="majorHAnsi" w:cstheme="majorHAnsi"/>
                <w:b/>
                <w:sz w:val="24"/>
              </w:rPr>
            </w:pPr>
            <w:r w:rsidRPr="00A2746D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516FDEF" wp14:editId="7E187F0E">
                  <wp:extent cx="2588344" cy="5383987"/>
                  <wp:effectExtent l="0" t="0" r="2540" b="7620"/>
                  <wp:docPr id="5" name="Bildplatzhalt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platzhalt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50" cy="541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22D" w:rsidRPr="00E76D62" w:rsidRDefault="0063022D" w:rsidP="00A2746D">
            <w:pPr>
              <w:jc w:val="center"/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top w:val="nil"/>
              <w:left w:val="nil"/>
              <w:bottom w:val="nil"/>
              <w:right w:val="nil"/>
            </w:tcBorders>
          </w:tcPr>
          <w:p w:rsidR="00A2746D" w:rsidRPr="00E76D62" w:rsidRDefault="00A2746D" w:rsidP="00757233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A2746D" w:rsidRPr="00E76D62" w:rsidTr="00757233">
        <w:tc>
          <w:tcPr>
            <w:tcW w:w="15451" w:type="dxa"/>
            <w:gridSpan w:val="3"/>
          </w:tcPr>
          <w:p w:rsidR="00A2746D" w:rsidRPr="00E76D62" w:rsidRDefault="00A2746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A2746D" w:rsidRPr="00E76D62" w:rsidTr="00757233">
        <w:tc>
          <w:tcPr>
            <w:tcW w:w="4666" w:type="dxa"/>
            <w:tcBorders>
              <w:bottom w:val="single" w:sz="4" w:space="0" w:color="auto"/>
            </w:tcBorders>
          </w:tcPr>
          <w:p w:rsidR="00A2746D" w:rsidRPr="00E76D62" w:rsidRDefault="00A2746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>
              <w:rPr>
                <w:rFonts w:asciiTheme="majorHAnsi" w:hAnsiTheme="majorHAnsi" w:cstheme="majorHAnsi"/>
                <w:b/>
                <w:sz w:val="24"/>
              </w:rPr>
              <w:t xml:space="preserve">blatt </w:t>
            </w:r>
          </w:p>
        </w:tc>
        <w:tc>
          <w:tcPr>
            <w:tcW w:w="4803" w:type="dxa"/>
            <w:tcBorders>
              <w:bottom w:val="nil"/>
            </w:tcBorders>
          </w:tcPr>
          <w:p w:rsidR="00A2746D" w:rsidRPr="00E76D62" w:rsidRDefault="00A2746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A2746D" w:rsidRPr="00E76D62" w:rsidRDefault="00A2746D" w:rsidP="00757233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A2746D" w:rsidRPr="00A2746D" w:rsidRDefault="00A2746D" w:rsidP="006F0DD5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768"/>
        <w:gridCol w:w="472"/>
        <w:gridCol w:w="2767"/>
        <w:gridCol w:w="510"/>
        <w:gridCol w:w="2839"/>
        <w:gridCol w:w="425"/>
        <w:gridCol w:w="2989"/>
        <w:gridCol w:w="271"/>
        <w:gridCol w:w="2410"/>
      </w:tblGrid>
      <w:tr w:rsidR="00A50249" w:rsidRPr="00A2746D" w:rsidTr="00D31F20"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A2746D">
            <w:pPr>
              <w:rPr>
                <w:rFonts w:asciiTheme="majorHAnsi" w:hAnsiTheme="majorHAnsi" w:cstheme="majorHAnsi"/>
                <w:b/>
                <w:sz w:val="40"/>
              </w:rPr>
            </w:pPr>
            <w:r w:rsidRPr="00A2746D">
              <w:rPr>
                <w:rFonts w:asciiTheme="majorHAnsi" w:hAnsiTheme="majorHAnsi" w:cstheme="majorHAnsi"/>
                <w:b/>
                <w:noProof/>
                <w:sz w:val="40"/>
              </w:rPr>
              <w:drawing>
                <wp:anchor distT="0" distB="0" distL="114300" distR="114300" simplePos="0" relativeHeight="251670528" behindDoc="0" locked="0" layoutInCell="1" allowOverlap="1" wp14:anchorId="58857112" wp14:editId="124F9AE1">
                  <wp:simplePos x="0" y="0"/>
                  <wp:positionH relativeFrom="column">
                    <wp:posOffset>4753204</wp:posOffset>
                  </wp:positionH>
                  <wp:positionV relativeFrom="paragraph">
                    <wp:posOffset>33655</wp:posOffset>
                  </wp:positionV>
                  <wp:extent cx="1521562" cy="1254721"/>
                  <wp:effectExtent l="0" t="0" r="2540" b="3175"/>
                  <wp:wrapNone/>
                  <wp:docPr id="26" name="Bildplatzhalter 2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platzhalter 2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562" cy="1254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746D">
              <w:rPr>
                <w:rFonts w:asciiTheme="majorHAnsi" w:hAnsiTheme="majorHAnsi" w:cstheme="majorHAnsi"/>
                <w:b/>
                <w:sz w:val="40"/>
              </w:rPr>
              <w:t>Es brennt! – Das muss ich machen:</w:t>
            </w:r>
          </w:p>
          <w:p w:rsidR="00A50249" w:rsidRDefault="00A50249" w:rsidP="00A2746D">
            <w:pPr>
              <w:rPr>
                <w:rFonts w:asciiTheme="majorHAnsi" w:hAnsiTheme="majorHAnsi" w:cstheme="majorHAnsi"/>
                <w:b/>
                <w:sz w:val="40"/>
              </w:rPr>
            </w:pPr>
          </w:p>
          <w:p w:rsidR="00A50249" w:rsidRDefault="00A50249" w:rsidP="00A2746D">
            <w:pPr>
              <w:rPr>
                <w:rFonts w:asciiTheme="majorHAnsi" w:hAnsiTheme="majorHAnsi" w:cstheme="majorHAnsi"/>
                <w:b/>
                <w:sz w:val="40"/>
              </w:rPr>
            </w:pPr>
          </w:p>
          <w:p w:rsidR="00A50249" w:rsidRPr="00A2746D" w:rsidRDefault="00A50249" w:rsidP="006F0DD5">
            <w:pPr>
              <w:rPr>
                <w:rFonts w:asciiTheme="majorHAnsi" w:hAnsiTheme="majorHAnsi" w:cstheme="majorHAnsi"/>
                <w:b/>
                <w:sz w:val="40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2746D" w:rsidRDefault="00A50249" w:rsidP="006F0DD5">
            <w:pPr>
              <w:rPr>
                <w:rFonts w:asciiTheme="majorHAnsi" w:hAnsiTheme="majorHAnsi" w:cstheme="majorHAnsi"/>
                <w:b/>
                <w:sz w:val="4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2746D" w:rsidRDefault="00A50249" w:rsidP="006F0DD5">
            <w:pPr>
              <w:rPr>
                <w:rFonts w:asciiTheme="majorHAnsi" w:hAnsiTheme="majorHAnsi" w:cstheme="majorHAnsi"/>
                <w:b/>
                <w:sz w:val="4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2746D" w:rsidRDefault="00A50249" w:rsidP="006F0DD5">
            <w:pPr>
              <w:rPr>
                <w:rFonts w:asciiTheme="majorHAnsi" w:hAnsiTheme="majorHAnsi" w:cstheme="majorHAnsi"/>
                <w:b/>
                <w:sz w:val="40"/>
              </w:rPr>
            </w:pPr>
          </w:p>
        </w:tc>
      </w:tr>
      <w:tr w:rsidR="00A50249" w:rsidRPr="00A50249" w:rsidTr="00D31F20"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  <w:b/>
                <w:sz w:val="10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  <w:b/>
                <w:sz w:val="1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  <w:b/>
                <w:sz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  <w:b/>
                <w:sz w:val="10"/>
              </w:rPr>
            </w:pPr>
          </w:p>
        </w:tc>
      </w:tr>
      <w:tr w:rsidR="00A50249" w:rsidTr="00D31F20"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</w:tcPr>
          <w:p w:rsidR="00A2746D" w:rsidRDefault="00A2746D" w:rsidP="006F0DD5">
            <w:pPr>
              <w:rPr>
                <w:rFonts w:asciiTheme="majorHAnsi" w:hAnsiTheme="majorHAnsi" w:cstheme="majorHAnsi"/>
              </w:rPr>
            </w:pPr>
            <w:r w:rsidRPr="00A2746D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4680C9" wp14:editId="045A2BBE">
                      <wp:simplePos x="0" y="0"/>
                      <wp:positionH relativeFrom="column">
                        <wp:posOffset>246050</wp:posOffset>
                      </wp:positionH>
                      <wp:positionV relativeFrom="paragraph">
                        <wp:posOffset>81280</wp:posOffset>
                      </wp:positionV>
                      <wp:extent cx="1080000" cy="0"/>
                      <wp:effectExtent l="0" t="76200" r="25400" b="114300"/>
                      <wp:wrapNone/>
                      <wp:docPr id="15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00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A33B7C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4" o:spid="_x0000_s1026" type="#_x0000_t32" style="position:absolute;margin-left:19.35pt;margin-top:6.4pt;width:85.0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" strokecolor="#c00000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A2746D" w:rsidRDefault="00A2746D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A2746D" w:rsidRDefault="00A2746D" w:rsidP="006F0DD5">
            <w:pPr>
              <w:rPr>
                <w:rFonts w:asciiTheme="majorHAnsi" w:hAnsiTheme="majorHAnsi" w:cstheme="majorHAnsi"/>
              </w:rPr>
            </w:pPr>
            <w:r w:rsidRPr="00A2746D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471AB1" wp14:editId="52FBBCDF">
                      <wp:simplePos x="0" y="0"/>
                      <wp:positionH relativeFrom="column">
                        <wp:posOffset>263855</wp:posOffset>
                      </wp:positionH>
                      <wp:positionV relativeFrom="paragraph">
                        <wp:posOffset>81280</wp:posOffset>
                      </wp:positionV>
                      <wp:extent cx="1080000" cy="0"/>
                      <wp:effectExtent l="0" t="76200" r="25400" b="114300"/>
                      <wp:wrapNone/>
                      <wp:docPr id="24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00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631D01" id="Gerade Verbindung mit Pfeil 14" o:spid="_x0000_s1026" type="#_x0000_t32" style="position:absolute;margin-left:20.8pt;margin-top:6.4pt;width:85.0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" strokecolor="#c00000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2746D" w:rsidRDefault="00A2746D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:rsidR="00A2746D" w:rsidRDefault="00A2746D" w:rsidP="006F0DD5">
            <w:pPr>
              <w:rPr>
                <w:rFonts w:asciiTheme="majorHAnsi" w:hAnsiTheme="majorHAnsi" w:cstheme="majorHAnsi"/>
              </w:rPr>
            </w:pPr>
            <w:r w:rsidRPr="00A2746D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D9B068" wp14:editId="63C27D70">
                      <wp:simplePos x="0" y="0"/>
                      <wp:positionH relativeFrom="column">
                        <wp:posOffset>199720</wp:posOffset>
                      </wp:positionH>
                      <wp:positionV relativeFrom="paragraph">
                        <wp:posOffset>81280</wp:posOffset>
                      </wp:positionV>
                      <wp:extent cx="1080000" cy="0"/>
                      <wp:effectExtent l="0" t="76200" r="25400" b="114300"/>
                      <wp:wrapNone/>
                      <wp:docPr id="25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00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22FF2B" id="Gerade Verbindung mit Pfeil 14" o:spid="_x0000_s1026" type="#_x0000_t32" style="position:absolute;margin-left:15.75pt;margin-top:6.4pt;width:85.0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" strokecolor="#c00000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2746D" w:rsidRDefault="00A2746D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2746D" w:rsidRDefault="00A2746D" w:rsidP="006F0DD5">
            <w:pPr>
              <w:rPr>
                <w:rFonts w:asciiTheme="majorHAnsi" w:hAnsiTheme="majorHAnsi" w:cstheme="majorHAnsi"/>
              </w:rPr>
            </w:pPr>
            <w:r w:rsidRPr="00A2746D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0261AB" wp14:editId="007AA59D">
                      <wp:simplePos x="0" y="0"/>
                      <wp:positionH relativeFrom="column">
                        <wp:posOffset>225755</wp:posOffset>
                      </wp:positionH>
                      <wp:positionV relativeFrom="paragraph">
                        <wp:posOffset>81280</wp:posOffset>
                      </wp:positionV>
                      <wp:extent cx="1080000" cy="0"/>
                      <wp:effectExtent l="0" t="76200" r="25400" b="114300"/>
                      <wp:wrapNone/>
                      <wp:docPr id="27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00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3343A6" id="Gerade Verbindung mit Pfeil 14" o:spid="_x0000_s1026" type="#_x0000_t32" style="position:absolute;margin-left:17.8pt;margin-top:6.4pt;width:85.0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" strokecolor="#c00000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A2746D" w:rsidRDefault="00A2746D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2746D" w:rsidRDefault="00A2746D" w:rsidP="006F0DD5">
            <w:pPr>
              <w:rPr>
                <w:rFonts w:asciiTheme="majorHAnsi" w:hAnsiTheme="majorHAnsi" w:cstheme="majorHAnsi"/>
              </w:rPr>
            </w:pPr>
            <w:r w:rsidRPr="00A2746D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D33810" wp14:editId="51EF6128">
                      <wp:simplePos x="0" y="0"/>
                      <wp:positionH relativeFrom="column">
                        <wp:posOffset>51130</wp:posOffset>
                      </wp:positionH>
                      <wp:positionV relativeFrom="paragraph">
                        <wp:posOffset>81280</wp:posOffset>
                      </wp:positionV>
                      <wp:extent cx="1080000" cy="0"/>
                      <wp:effectExtent l="0" t="76200" r="25400" b="114300"/>
                      <wp:wrapNone/>
                      <wp:docPr id="28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00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92347C" id="Gerade Verbindung mit Pfeil 14" o:spid="_x0000_s1026" type="#_x0000_t32" style="position:absolute;margin-left:4.05pt;margin-top:6.4pt;width:85.0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" strokecolor="#c00000" strokeweight="1.5pt">
                      <v:stroke endarrow="open"/>
                    </v:shape>
                  </w:pict>
                </mc:Fallback>
              </mc:AlternateContent>
            </w:r>
          </w:p>
        </w:tc>
      </w:tr>
      <w:tr w:rsidR="00A50249" w:rsidTr="00D31F20"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2746D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2746D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2746D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2746D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2746D" w:rsidRDefault="00A50249" w:rsidP="006F0DD5">
            <w:pPr>
              <w:rPr>
                <w:rFonts w:asciiTheme="majorHAnsi" w:hAnsiTheme="majorHAnsi" w:cstheme="majorHAnsi"/>
              </w:rPr>
            </w:pPr>
          </w:p>
        </w:tc>
      </w:tr>
      <w:tr w:rsidR="00A50249" w:rsidTr="00D31F20"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  <w:r w:rsidRPr="00A50249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4775</wp:posOffset>
                  </wp:positionH>
                  <wp:positionV relativeFrom="paragraph">
                    <wp:posOffset>34290</wp:posOffset>
                  </wp:positionV>
                  <wp:extent cx="1602028" cy="1602028"/>
                  <wp:effectExtent l="0" t="0" r="0" b="0"/>
                  <wp:wrapNone/>
                  <wp:docPr id="31" name="Bildplatzhalter 2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platzhalter 2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28" cy="160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0249" w:rsidTr="00D31F20"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  <w:r w:rsidRPr="00A50249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5E44C77" wp14:editId="12564F7E">
                  <wp:extent cx="1620000" cy="1335364"/>
                  <wp:effectExtent l="0" t="0" r="0" b="0"/>
                  <wp:docPr id="21" name="Bildplatzhalter 2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platzhalter 2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33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  <w:r w:rsidRPr="00A50249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4345B95" wp14:editId="37AA2F8E">
                  <wp:extent cx="1619999" cy="1335364"/>
                  <wp:effectExtent l="0" t="0" r="0" b="0"/>
                  <wp:docPr id="29" name="Bildplatzhalter 2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platzhalter 2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99" cy="133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  <w:r w:rsidRPr="00A50249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6EF3EEB" wp14:editId="734D7929">
                  <wp:extent cx="1620000" cy="1335364"/>
                  <wp:effectExtent l="0" t="0" r="0" b="0"/>
                  <wp:docPr id="22" name="Bildplatzhalter 2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platzhalter 2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33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  <w:r w:rsidRPr="00A50249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E2E1825" wp14:editId="49614631">
                  <wp:extent cx="1620000" cy="1335895"/>
                  <wp:effectExtent l="0" t="0" r="0" b="0"/>
                  <wp:docPr id="30" name="Bildplatzhalter 2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platzhalter 2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33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</w:tr>
      <w:tr w:rsidR="00A50249" w:rsidTr="00D31F20"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</w:tr>
      <w:tr w:rsidR="00A50249" w:rsidTr="00D31F20"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A50249" w:rsidRPr="00A50249" w:rsidRDefault="00A50249" w:rsidP="006F0DD5">
            <w:pPr>
              <w:rPr>
                <w:rFonts w:asciiTheme="majorHAnsi" w:hAnsiTheme="majorHAnsi" w:cstheme="majorHAnsi"/>
              </w:rPr>
            </w:pPr>
          </w:p>
        </w:tc>
      </w:tr>
      <w:tr w:rsidR="00D31F20" w:rsidTr="00D31F20"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A50249" w:rsidRDefault="00D31F20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D31F20" w:rsidRDefault="00D31F20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A50249" w:rsidRDefault="00D31F20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D31F20" w:rsidRDefault="00D31F20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A50249" w:rsidRDefault="00D31F20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31F20" w:rsidRDefault="00D31F20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A50249" w:rsidRDefault="00D31F20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D31F20" w:rsidRDefault="00D31F20" w:rsidP="006F0DD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A50249" w:rsidRDefault="00D31F20" w:rsidP="006F0DD5">
            <w:pPr>
              <w:rPr>
                <w:rFonts w:asciiTheme="majorHAnsi" w:hAnsiTheme="majorHAnsi" w:cstheme="majorHAnsi"/>
              </w:rPr>
            </w:pPr>
          </w:p>
        </w:tc>
      </w:tr>
      <w:tr w:rsidR="00D31F20" w:rsidRPr="00D31F20" w:rsidTr="00D31F20"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D31F20" w:rsidRDefault="00D31F20" w:rsidP="00D31F20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 w:rsidRPr="00D31F20">
              <w:rPr>
                <w:rFonts w:asciiTheme="majorHAnsi" w:hAnsiTheme="majorHAnsi" w:cstheme="majorHAnsi"/>
                <w:b/>
                <w:sz w:val="28"/>
              </w:rPr>
              <w:t>Ruhe bewahren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D31F20" w:rsidRDefault="00D31F20" w:rsidP="006F0DD5">
            <w:pPr>
              <w:rPr>
                <w:rFonts w:asciiTheme="majorHAnsi" w:hAnsiTheme="majorHAnsi" w:cstheme="majorHAnsi"/>
                <w:b/>
                <w:sz w:val="28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D31F20" w:rsidRDefault="00D31F20" w:rsidP="00D31F20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 w:rsidRPr="00D31F20">
              <w:rPr>
                <w:rFonts w:asciiTheme="majorHAnsi" w:hAnsiTheme="majorHAnsi" w:cstheme="majorHAnsi"/>
                <w:b/>
                <w:sz w:val="28"/>
              </w:rPr>
              <w:t>Feuer melden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D31F20" w:rsidRDefault="00D31F20" w:rsidP="006F0DD5">
            <w:pPr>
              <w:rPr>
                <w:rFonts w:asciiTheme="majorHAnsi" w:hAnsiTheme="majorHAnsi" w:cstheme="majorHAnsi"/>
                <w:b/>
                <w:sz w:val="28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:rsidR="00D31F20" w:rsidRDefault="00D31F20" w:rsidP="00D31F20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 w:rsidRPr="00D31F20">
              <w:rPr>
                <w:rFonts w:asciiTheme="majorHAnsi" w:hAnsiTheme="majorHAnsi" w:cstheme="majorHAnsi"/>
                <w:b/>
                <w:sz w:val="28"/>
              </w:rPr>
              <w:t>Sich selbst in</w:t>
            </w:r>
          </w:p>
          <w:p w:rsidR="00D31F20" w:rsidRPr="00D31F20" w:rsidRDefault="00D31F20" w:rsidP="00D31F20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 w:rsidRPr="00D31F20">
              <w:rPr>
                <w:rFonts w:asciiTheme="majorHAnsi" w:hAnsiTheme="majorHAnsi" w:cstheme="majorHAnsi"/>
                <w:b/>
                <w:sz w:val="28"/>
              </w:rPr>
              <w:t>Sicherheit bringen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D31F20" w:rsidRDefault="00D31F20" w:rsidP="006F0DD5">
            <w:pPr>
              <w:rPr>
                <w:rFonts w:asciiTheme="majorHAnsi" w:hAnsiTheme="majorHAnsi" w:cstheme="majorHAnsi"/>
                <w:b/>
                <w:sz w:val="28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D31F20" w:rsidRDefault="00D31F20" w:rsidP="00D31F20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 w:rsidRPr="00D31F20">
              <w:rPr>
                <w:rFonts w:asciiTheme="majorHAnsi" w:hAnsiTheme="majorHAnsi" w:cstheme="majorHAnsi"/>
                <w:b/>
                <w:sz w:val="28"/>
              </w:rPr>
              <w:t>Flucht-Weg-Schildern folgen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D31F20" w:rsidRDefault="00D31F20" w:rsidP="006F0DD5">
            <w:pPr>
              <w:rPr>
                <w:rFonts w:asciiTheme="majorHAnsi" w:hAnsiTheme="majorHAnsi" w:cstheme="majorHAnsi"/>
                <w:b/>
                <w:sz w:val="28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D31F20" w:rsidRPr="00D31F20" w:rsidRDefault="00D31F20" w:rsidP="00D31F20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 w:rsidRPr="00D31F20">
              <w:rPr>
                <w:rFonts w:asciiTheme="majorHAnsi" w:hAnsiTheme="majorHAnsi" w:cstheme="majorHAnsi"/>
                <w:b/>
                <w:sz w:val="28"/>
              </w:rPr>
              <w:t>Zum Sammelplatz gehen</w:t>
            </w:r>
          </w:p>
        </w:tc>
      </w:tr>
    </w:tbl>
    <w:p w:rsidR="00A2746D" w:rsidRDefault="00A2746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63022D" w:rsidRDefault="0063022D" w:rsidP="006F0DD5">
      <w:pPr>
        <w:rPr>
          <w:rFonts w:asciiTheme="majorHAnsi" w:hAnsiTheme="majorHAnsi" w:cstheme="majorHAnsi"/>
        </w:rPr>
      </w:pPr>
    </w:p>
    <w:p w:rsidR="0063022D" w:rsidRDefault="0063022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A0444D" w:rsidRPr="00E76D62" w:rsidTr="00757233">
        <w:tc>
          <w:tcPr>
            <w:tcW w:w="15451" w:type="dxa"/>
            <w:gridSpan w:val="3"/>
          </w:tcPr>
          <w:p w:rsidR="00A0444D" w:rsidRPr="00E76D62" w:rsidRDefault="00A0444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A0444D" w:rsidRPr="00E76D62" w:rsidTr="00757233">
        <w:tc>
          <w:tcPr>
            <w:tcW w:w="4666" w:type="dxa"/>
            <w:tcBorders>
              <w:bottom w:val="single" w:sz="4" w:space="0" w:color="auto"/>
            </w:tcBorders>
          </w:tcPr>
          <w:p w:rsidR="00A0444D" w:rsidRPr="00E76D62" w:rsidRDefault="00A0444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>
              <w:rPr>
                <w:rFonts w:asciiTheme="majorHAnsi" w:hAnsiTheme="majorHAnsi" w:cstheme="majorHAnsi"/>
                <w:b/>
                <w:sz w:val="24"/>
              </w:rPr>
              <w:t xml:space="preserve">blatt </w:t>
            </w:r>
          </w:p>
        </w:tc>
        <w:tc>
          <w:tcPr>
            <w:tcW w:w="4803" w:type="dxa"/>
            <w:tcBorders>
              <w:bottom w:val="nil"/>
            </w:tcBorders>
          </w:tcPr>
          <w:p w:rsidR="00A0444D" w:rsidRPr="00E76D62" w:rsidRDefault="00A0444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A0444D" w:rsidRPr="00E76D62" w:rsidRDefault="00A0444D" w:rsidP="00757233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A0444D" w:rsidRDefault="00A0444D" w:rsidP="00A0444D">
      <w:pPr>
        <w:rPr>
          <w:rFonts w:asciiTheme="majorHAnsi" w:hAnsiTheme="majorHAnsi" w:cstheme="majorHAnsi"/>
          <w:sz w:val="10"/>
        </w:rPr>
      </w:pPr>
    </w:p>
    <w:p w:rsidR="00A0444D" w:rsidRDefault="00A0444D" w:rsidP="00A0444D">
      <w:pPr>
        <w:rPr>
          <w:rFonts w:asciiTheme="majorHAnsi" w:hAnsiTheme="majorHAnsi" w:cstheme="majorHAnsi"/>
          <w:sz w:val="10"/>
        </w:rPr>
      </w:pPr>
    </w:p>
    <w:p w:rsidR="00A0444D" w:rsidRDefault="00A0444D" w:rsidP="00A0444D">
      <w:pPr>
        <w:rPr>
          <w:rFonts w:asciiTheme="majorHAnsi" w:hAnsiTheme="majorHAnsi" w:cstheme="majorHAnsi"/>
          <w:sz w:val="10"/>
        </w:rPr>
      </w:pPr>
    </w:p>
    <w:p w:rsidR="00A0444D" w:rsidRDefault="00A0444D" w:rsidP="00A0444D">
      <w:pPr>
        <w:rPr>
          <w:rFonts w:asciiTheme="majorHAnsi" w:hAnsiTheme="majorHAnsi" w:cstheme="majorHAnsi"/>
          <w:sz w:val="10"/>
        </w:rPr>
      </w:pPr>
    </w:p>
    <w:p w:rsidR="00A0444D" w:rsidRDefault="00A0444D" w:rsidP="00A0444D">
      <w:pPr>
        <w:rPr>
          <w:rFonts w:asciiTheme="majorHAnsi" w:hAnsiTheme="majorHAnsi" w:cstheme="majorHAnsi"/>
          <w:sz w:val="10"/>
        </w:rPr>
      </w:pPr>
    </w:p>
    <w:p w:rsidR="00A0444D" w:rsidRPr="00A2746D" w:rsidRDefault="00A0444D" w:rsidP="00A0444D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948"/>
        <w:gridCol w:w="2430"/>
        <w:gridCol w:w="5954"/>
      </w:tblGrid>
      <w:tr w:rsidR="00A0444D" w:rsidRPr="00A0444D" w:rsidTr="00A0444D">
        <w:tc>
          <w:tcPr>
            <w:tcW w:w="7067" w:type="dxa"/>
            <w:gridSpan w:val="2"/>
          </w:tcPr>
          <w:p w:rsidR="00A0444D" w:rsidRPr="00A0444D" w:rsidRDefault="00A0444D" w:rsidP="006F0DD5">
            <w:pPr>
              <w:rPr>
                <w:rFonts w:asciiTheme="majorHAnsi" w:hAnsiTheme="majorHAnsi" w:cstheme="majorHAnsi"/>
                <w:b/>
                <w:sz w:val="40"/>
              </w:rPr>
            </w:pPr>
            <w:r w:rsidRPr="00A0444D">
              <w:rPr>
                <w:rFonts w:asciiTheme="majorHAnsi" w:hAnsiTheme="majorHAnsi" w:cstheme="majorHAnsi"/>
                <w:b/>
                <w:sz w:val="40"/>
              </w:rPr>
              <w:t>Ruhe bewahren</w:t>
            </w:r>
          </w:p>
        </w:tc>
        <w:tc>
          <w:tcPr>
            <w:tcW w:w="2430" w:type="dxa"/>
          </w:tcPr>
          <w:p w:rsidR="00A0444D" w:rsidRP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A0444D" w:rsidRP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</w:p>
        </w:tc>
      </w:tr>
      <w:tr w:rsidR="00A0444D" w:rsidRPr="00A0444D" w:rsidTr="00A0444D">
        <w:tc>
          <w:tcPr>
            <w:tcW w:w="3119" w:type="dxa"/>
          </w:tcPr>
          <w:p w:rsidR="00A0444D" w:rsidRP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6378" w:type="dxa"/>
            <w:gridSpan w:val="2"/>
          </w:tcPr>
          <w:p w:rsid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</w:p>
          <w:p w:rsid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</w:p>
          <w:p w:rsid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  <w:r w:rsidRPr="00A0444D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609905</wp:posOffset>
                  </wp:positionH>
                  <wp:positionV relativeFrom="paragraph">
                    <wp:posOffset>14631</wp:posOffset>
                  </wp:positionV>
                  <wp:extent cx="1800000" cy="1483738"/>
                  <wp:effectExtent l="0" t="0" r="0" b="2540"/>
                  <wp:wrapNone/>
                  <wp:docPr id="7" name="Bild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platzhalt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8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44D" w:rsidRP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A0444D" w:rsidRDefault="00A0444D" w:rsidP="00A0444D">
            <w:pPr>
              <w:rPr>
                <w:rFonts w:asciiTheme="majorHAnsi" w:hAnsiTheme="majorHAnsi" w:cstheme="majorHAnsi"/>
                <w:sz w:val="28"/>
              </w:rPr>
            </w:pPr>
          </w:p>
          <w:p w:rsidR="00A0444D" w:rsidRDefault="00A0444D" w:rsidP="00A0444D">
            <w:pPr>
              <w:rPr>
                <w:rFonts w:asciiTheme="majorHAnsi" w:hAnsiTheme="majorHAnsi" w:cstheme="majorHAnsi"/>
                <w:sz w:val="28"/>
              </w:rPr>
            </w:pPr>
          </w:p>
          <w:p w:rsidR="00A0444D" w:rsidRDefault="00A0444D" w:rsidP="00A0444D">
            <w:pPr>
              <w:rPr>
                <w:rFonts w:asciiTheme="majorHAnsi" w:hAnsiTheme="majorHAnsi" w:cstheme="majorHAnsi"/>
                <w:sz w:val="28"/>
              </w:rPr>
            </w:pPr>
            <w:r w:rsidRPr="00A0444D">
              <w:rPr>
                <w:rFonts w:asciiTheme="majorHAnsi" w:hAnsiTheme="majorHAnsi" w:cstheme="majorHAnsi"/>
                <w:sz w:val="28"/>
              </w:rPr>
              <w:t xml:space="preserve">Wenn es brennt, </w:t>
            </w:r>
          </w:p>
          <w:p w:rsidR="00A0444D" w:rsidRPr="00A0444D" w:rsidRDefault="00A0444D" w:rsidP="00A0444D">
            <w:pPr>
              <w:rPr>
                <w:rFonts w:asciiTheme="majorHAnsi" w:hAnsiTheme="majorHAnsi" w:cstheme="majorHAnsi"/>
                <w:sz w:val="28"/>
              </w:rPr>
            </w:pPr>
            <w:r w:rsidRPr="00A0444D">
              <w:rPr>
                <w:rFonts w:asciiTheme="majorHAnsi" w:hAnsiTheme="majorHAnsi" w:cstheme="majorHAnsi"/>
                <w:sz w:val="28"/>
              </w:rPr>
              <w:t>müssen alle das Gebäude verlassen.</w:t>
            </w:r>
          </w:p>
          <w:p w:rsid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</w:p>
          <w:p w:rsidR="00A0444D" w:rsidRPr="00A0444D" w:rsidRDefault="00A0444D" w:rsidP="006F0DD5">
            <w:pPr>
              <w:rPr>
                <w:rFonts w:asciiTheme="majorHAnsi" w:hAnsiTheme="majorHAnsi" w:cstheme="majorHAnsi"/>
                <w:sz w:val="28"/>
              </w:rPr>
            </w:pPr>
            <w:r w:rsidRPr="00A0444D">
              <w:rPr>
                <w:rFonts w:asciiTheme="majorHAnsi" w:hAnsiTheme="majorHAnsi" w:cstheme="majorHAnsi"/>
                <w:sz w:val="28"/>
              </w:rPr>
              <w:t>Du bleibst ruhig wenn es brennt.</w:t>
            </w:r>
          </w:p>
          <w:p w:rsid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</w:p>
          <w:p w:rsidR="00A0444D" w:rsidRPr="00A0444D" w:rsidRDefault="00A0444D" w:rsidP="00A0444D">
            <w:pPr>
              <w:rPr>
                <w:rFonts w:asciiTheme="majorHAnsi" w:hAnsiTheme="majorHAnsi" w:cstheme="majorHAnsi"/>
                <w:sz w:val="28"/>
              </w:rPr>
            </w:pPr>
            <w:r w:rsidRPr="00A0444D">
              <w:rPr>
                <w:rFonts w:asciiTheme="majorHAnsi" w:hAnsiTheme="majorHAnsi" w:cstheme="majorHAnsi"/>
                <w:sz w:val="28"/>
              </w:rPr>
              <w:t>Du gehst ruhig aber zügig zum Sammelplatz</w:t>
            </w:r>
          </w:p>
          <w:p w:rsid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</w:p>
          <w:p w:rsid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</w:p>
          <w:p w:rsidR="00A0444D" w:rsidRPr="00A0444D" w:rsidRDefault="00A0444D" w:rsidP="006F0DD5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63022D" w:rsidRDefault="0063022D" w:rsidP="006F0DD5">
      <w:pPr>
        <w:rPr>
          <w:rFonts w:asciiTheme="majorHAnsi" w:hAnsiTheme="majorHAnsi" w:cstheme="majorHAnsi"/>
        </w:rPr>
      </w:pPr>
    </w:p>
    <w:p w:rsidR="0063022D" w:rsidRDefault="0063022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p w:rsidR="00A0444D" w:rsidRDefault="00A0444D" w:rsidP="006F0DD5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A0444D" w:rsidRPr="00E76D62" w:rsidTr="00757233">
        <w:tc>
          <w:tcPr>
            <w:tcW w:w="15451" w:type="dxa"/>
            <w:gridSpan w:val="3"/>
          </w:tcPr>
          <w:p w:rsidR="00A0444D" w:rsidRPr="00E76D62" w:rsidRDefault="00A0444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A0444D" w:rsidRPr="00E76D62" w:rsidTr="00757233">
        <w:tc>
          <w:tcPr>
            <w:tcW w:w="4666" w:type="dxa"/>
            <w:tcBorders>
              <w:bottom w:val="single" w:sz="4" w:space="0" w:color="auto"/>
            </w:tcBorders>
          </w:tcPr>
          <w:p w:rsidR="00A0444D" w:rsidRPr="00E76D62" w:rsidRDefault="00A0444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 w:rsidR="0070714A">
              <w:rPr>
                <w:rFonts w:asciiTheme="majorHAnsi" w:hAnsiTheme="majorHAnsi" w:cstheme="majorHAnsi"/>
                <w:b/>
                <w:sz w:val="24"/>
              </w:rPr>
              <w:t>blatt</w:t>
            </w:r>
          </w:p>
        </w:tc>
        <w:tc>
          <w:tcPr>
            <w:tcW w:w="4803" w:type="dxa"/>
            <w:tcBorders>
              <w:bottom w:val="nil"/>
            </w:tcBorders>
          </w:tcPr>
          <w:p w:rsidR="00A0444D" w:rsidRPr="00E76D62" w:rsidRDefault="00A0444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A0444D" w:rsidRPr="00E76D62" w:rsidRDefault="00A0444D" w:rsidP="00757233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A0444D" w:rsidRDefault="00A0444D" w:rsidP="00A0444D">
      <w:pPr>
        <w:rPr>
          <w:rFonts w:asciiTheme="majorHAnsi" w:hAnsiTheme="majorHAnsi" w:cstheme="majorHAnsi"/>
          <w:sz w:val="10"/>
        </w:rPr>
      </w:pPr>
    </w:p>
    <w:p w:rsidR="00A0444D" w:rsidRDefault="00A0444D" w:rsidP="00A0444D">
      <w:pPr>
        <w:rPr>
          <w:rFonts w:asciiTheme="majorHAnsi" w:hAnsiTheme="majorHAnsi" w:cstheme="majorHAnsi"/>
          <w:sz w:val="10"/>
        </w:rPr>
      </w:pPr>
    </w:p>
    <w:p w:rsidR="00083B14" w:rsidRDefault="00083B14" w:rsidP="00A0444D">
      <w:pPr>
        <w:rPr>
          <w:rFonts w:asciiTheme="majorHAnsi" w:hAnsiTheme="majorHAnsi" w:cstheme="majorHAnsi"/>
          <w:sz w:val="10"/>
        </w:rPr>
      </w:pPr>
    </w:p>
    <w:p w:rsidR="00083B14" w:rsidRDefault="00083B14" w:rsidP="00A0444D">
      <w:pPr>
        <w:rPr>
          <w:rFonts w:asciiTheme="majorHAnsi" w:hAnsiTheme="majorHAnsi" w:cstheme="majorHAnsi"/>
          <w:sz w:val="10"/>
        </w:rPr>
      </w:pPr>
    </w:p>
    <w:p w:rsidR="00A0444D" w:rsidRPr="00A2746D" w:rsidRDefault="00A0444D" w:rsidP="00A0444D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3119"/>
        <w:gridCol w:w="3948"/>
        <w:gridCol w:w="1722"/>
        <w:gridCol w:w="5670"/>
        <w:gridCol w:w="992"/>
      </w:tblGrid>
      <w:tr w:rsidR="00A0444D" w:rsidRPr="00A0444D" w:rsidTr="00083B14">
        <w:tc>
          <w:tcPr>
            <w:tcW w:w="7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444D" w:rsidRPr="00A0444D" w:rsidRDefault="00A0444D" w:rsidP="00A0444D">
            <w:pPr>
              <w:rPr>
                <w:rFonts w:asciiTheme="majorHAnsi" w:hAnsiTheme="majorHAnsi" w:cstheme="majorHAnsi"/>
                <w:b/>
                <w:sz w:val="40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>Feuer melden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A0444D" w:rsidRPr="00A0444D" w:rsidRDefault="00A0444D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444D" w:rsidRPr="00A0444D" w:rsidRDefault="00A0444D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</w:tr>
      <w:tr w:rsidR="00640C14" w:rsidRPr="00A0444D" w:rsidTr="00083B14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0C14" w:rsidRPr="00A0444D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  <w:r w:rsidRPr="00640C14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681792" behindDoc="0" locked="0" layoutInCell="1" allowOverlap="1" wp14:anchorId="7CE2C080" wp14:editId="21FFE3C4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39040</wp:posOffset>
                  </wp:positionV>
                  <wp:extent cx="1799590" cy="1483360"/>
                  <wp:effectExtent l="0" t="0" r="0" b="2540"/>
                  <wp:wrapNone/>
                  <wp:docPr id="9" name="Bildplatzhalte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platzhalter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  <w:r w:rsidRPr="00640C14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682816" behindDoc="0" locked="0" layoutInCell="1" allowOverlap="1" wp14:anchorId="70D19404" wp14:editId="33285809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106350</wp:posOffset>
                  </wp:positionV>
                  <wp:extent cx="1799590" cy="1799590"/>
                  <wp:effectExtent l="0" t="0" r="0" b="0"/>
                  <wp:wrapNone/>
                  <wp:docPr id="10" name="Bild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platzhalt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Pr="00640C14" w:rsidRDefault="00640C14" w:rsidP="00757233">
            <w:pPr>
              <w:rPr>
                <w:rFonts w:asciiTheme="majorHAnsi" w:hAnsiTheme="majorHAnsi" w:cstheme="majorHAnsi"/>
                <w:sz w:val="1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0C14" w:rsidRPr="00421924" w:rsidRDefault="00640C14" w:rsidP="00757233">
            <w:pPr>
              <w:rPr>
                <w:rFonts w:asciiTheme="majorHAnsi" w:hAnsiTheme="majorHAnsi" w:cstheme="majorHAnsi"/>
                <w:sz w:val="18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640C14" w:rsidRDefault="00640C14" w:rsidP="00640C14">
            <w:pPr>
              <w:jc w:val="right"/>
              <w:rPr>
                <w:rFonts w:asciiTheme="majorHAnsi" w:hAnsiTheme="majorHAnsi" w:cstheme="majorHAnsi"/>
                <w:sz w:val="28"/>
              </w:rPr>
            </w:pPr>
            <w:r w:rsidRPr="00640C14">
              <w:rPr>
                <w:rFonts w:asciiTheme="majorHAnsi" w:hAnsiTheme="majorHAnsi" w:cstheme="majorHAnsi"/>
                <w:sz w:val="28"/>
              </w:rPr>
              <w:t xml:space="preserve">Wenn du ein Feuer entdeckst, </w:t>
            </w:r>
          </w:p>
          <w:p w:rsidR="00640C14" w:rsidRDefault="00640C14" w:rsidP="00640C14">
            <w:pPr>
              <w:jc w:val="right"/>
              <w:rPr>
                <w:rFonts w:asciiTheme="majorHAnsi" w:hAnsiTheme="majorHAnsi" w:cstheme="majorHAnsi"/>
                <w:sz w:val="28"/>
              </w:rPr>
            </w:pPr>
            <w:r w:rsidRPr="00640C14">
              <w:rPr>
                <w:rFonts w:asciiTheme="majorHAnsi" w:hAnsiTheme="majorHAnsi" w:cstheme="majorHAnsi"/>
                <w:sz w:val="28"/>
              </w:rPr>
              <w:t xml:space="preserve">sagst Du sofort </w:t>
            </w:r>
          </w:p>
          <w:p w:rsidR="00640C14" w:rsidRDefault="00640C14" w:rsidP="00640C14">
            <w:pPr>
              <w:jc w:val="right"/>
              <w:rPr>
                <w:rFonts w:asciiTheme="majorHAnsi" w:hAnsiTheme="majorHAnsi" w:cstheme="majorHAnsi"/>
                <w:sz w:val="28"/>
              </w:rPr>
            </w:pPr>
            <w:r w:rsidRPr="00640C14">
              <w:rPr>
                <w:rFonts w:asciiTheme="majorHAnsi" w:hAnsiTheme="majorHAnsi" w:cstheme="majorHAnsi"/>
                <w:sz w:val="28"/>
              </w:rPr>
              <w:t>einer Gruppenleitung bescheid.</w:t>
            </w:r>
          </w:p>
          <w:p w:rsidR="00640C14" w:rsidRDefault="00640C14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640C14" w:rsidRPr="00640C14" w:rsidRDefault="00640C14" w:rsidP="00640C14">
            <w:pPr>
              <w:rPr>
                <w:rFonts w:asciiTheme="majorHAnsi" w:hAnsiTheme="majorHAnsi" w:cstheme="majorHAnsi"/>
                <w:sz w:val="28"/>
              </w:rPr>
            </w:pPr>
            <w:r w:rsidRPr="00640C14">
              <w:rPr>
                <w:rFonts w:asciiTheme="majorHAnsi" w:hAnsiTheme="majorHAnsi" w:cstheme="majorHAnsi"/>
                <w:sz w:val="28"/>
              </w:rPr>
              <w:t>Vielleich sollst Du einen Brand-Melder drücken.</w:t>
            </w:r>
          </w:p>
          <w:p w:rsidR="00640C14" w:rsidRPr="00640C14" w:rsidRDefault="00640C14" w:rsidP="00640C14">
            <w:pPr>
              <w:rPr>
                <w:rFonts w:asciiTheme="majorHAnsi" w:hAnsiTheme="majorHAnsi" w:cstheme="majorHAnsi"/>
                <w:sz w:val="28"/>
              </w:rPr>
            </w:pPr>
            <w:r w:rsidRPr="00640C14">
              <w:rPr>
                <w:rFonts w:asciiTheme="majorHAnsi" w:hAnsiTheme="majorHAnsi" w:cstheme="majorHAnsi"/>
                <w:sz w:val="28"/>
              </w:rPr>
              <w:t xml:space="preserve">In Werk 4 sind die Melder </w:t>
            </w:r>
            <w:r w:rsidRPr="00640C14">
              <w:rPr>
                <w:rFonts w:asciiTheme="majorHAnsi" w:hAnsiTheme="majorHAnsi" w:cstheme="majorHAnsi"/>
                <w:color w:val="0070C0"/>
                <w:sz w:val="28"/>
              </w:rPr>
              <w:t>BLAU.</w:t>
            </w:r>
          </w:p>
          <w:p w:rsidR="00640C14" w:rsidRPr="00640C14" w:rsidRDefault="00640C14" w:rsidP="00640C14">
            <w:pPr>
              <w:rPr>
                <w:rFonts w:asciiTheme="majorHAnsi" w:hAnsiTheme="majorHAnsi" w:cstheme="majorHAnsi"/>
                <w:sz w:val="28"/>
              </w:rPr>
            </w:pPr>
            <w:r w:rsidRPr="00640C14">
              <w:rPr>
                <w:rFonts w:asciiTheme="majorHAnsi" w:hAnsiTheme="majorHAnsi" w:cstheme="majorHAnsi"/>
                <w:sz w:val="28"/>
              </w:rPr>
              <w:t>Damit wird hier im Haus der Alarm ausgelöst</w:t>
            </w:r>
          </w:p>
          <w:p w:rsidR="00640C14" w:rsidRDefault="00640C14" w:rsidP="00640C14">
            <w:pPr>
              <w:rPr>
                <w:rFonts w:asciiTheme="majorHAnsi" w:hAnsiTheme="majorHAnsi" w:cstheme="majorHAnsi"/>
                <w:sz w:val="28"/>
              </w:rPr>
            </w:pPr>
          </w:p>
          <w:p w:rsidR="00421924" w:rsidRPr="00421924" w:rsidRDefault="00421924" w:rsidP="00421924">
            <w:pPr>
              <w:rPr>
                <w:rFonts w:asciiTheme="majorHAnsi" w:hAnsiTheme="majorHAnsi" w:cstheme="majorHAnsi"/>
                <w:sz w:val="28"/>
              </w:rPr>
            </w:pPr>
            <w:r w:rsidRPr="00421924">
              <w:rPr>
                <w:rFonts w:asciiTheme="majorHAnsi" w:hAnsiTheme="majorHAnsi" w:cstheme="majorHAnsi"/>
                <w:sz w:val="28"/>
              </w:rPr>
              <w:t>Vor dem Knopf ist eine dünne Scheibe.</w:t>
            </w:r>
          </w:p>
          <w:p w:rsidR="00421924" w:rsidRPr="00421924" w:rsidRDefault="00421924" w:rsidP="00421924">
            <w:pPr>
              <w:rPr>
                <w:rFonts w:asciiTheme="majorHAnsi" w:hAnsiTheme="majorHAnsi" w:cstheme="majorHAnsi"/>
                <w:sz w:val="28"/>
              </w:rPr>
            </w:pPr>
            <w:r w:rsidRPr="00421924">
              <w:rPr>
                <w:rFonts w:asciiTheme="majorHAnsi" w:hAnsiTheme="majorHAnsi" w:cstheme="majorHAnsi"/>
                <w:sz w:val="28"/>
              </w:rPr>
              <w:t>Die muss erst einschlagen werden.</w:t>
            </w:r>
          </w:p>
          <w:p w:rsidR="00421924" w:rsidRDefault="00421924" w:rsidP="00421924">
            <w:pPr>
              <w:rPr>
                <w:rFonts w:asciiTheme="majorHAnsi" w:hAnsiTheme="majorHAnsi" w:cstheme="majorHAnsi"/>
                <w:sz w:val="28"/>
              </w:rPr>
            </w:pPr>
            <w:r w:rsidRPr="00421924">
              <w:rPr>
                <w:rFonts w:asciiTheme="majorHAnsi" w:hAnsiTheme="majorHAnsi" w:cstheme="majorHAnsi"/>
                <w:sz w:val="28"/>
              </w:rPr>
              <w:t>Entweder mit einem harten Gegenstand oder mit dem Ellbogen.</w:t>
            </w:r>
          </w:p>
          <w:p w:rsidR="00421924" w:rsidRDefault="00421924" w:rsidP="00421924">
            <w:pPr>
              <w:rPr>
                <w:rFonts w:asciiTheme="majorHAnsi" w:hAnsiTheme="majorHAnsi" w:cstheme="majorHAnsi"/>
                <w:sz w:val="28"/>
              </w:rPr>
            </w:pPr>
          </w:p>
          <w:p w:rsidR="00421924" w:rsidRPr="00421924" w:rsidRDefault="00421924" w:rsidP="00421924">
            <w:pPr>
              <w:rPr>
                <w:rFonts w:asciiTheme="majorHAnsi" w:hAnsiTheme="majorHAnsi" w:cstheme="majorHAnsi"/>
                <w:sz w:val="28"/>
              </w:rPr>
            </w:pPr>
            <w:r w:rsidRPr="00421924">
              <w:rPr>
                <w:rFonts w:asciiTheme="majorHAnsi" w:hAnsiTheme="majorHAnsi" w:cstheme="majorHAnsi"/>
                <w:sz w:val="28"/>
              </w:rPr>
              <w:t xml:space="preserve">Wenn du ein Feuer entdeckst, </w:t>
            </w:r>
          </w:p>
          <w:p w:rsidR="00421924" w:rsidRPr="00421924" w:rsidRDefault="00421924" w:rsidP="00421924">
            <w:pPr>
              <w:rPr>
                <w:rFonts w:asciiTheme="majorHAnsi" w:hAnsiTheme="majorHAnsi" w:cstheme="majorHAnsi"/>
                <w:sz w:val="28"/>
              </w:rPr>
            </w:pPr>
            <w:r w:rsidRPr="00421924">
              <w:rPr>
                <w:rFonts w:asciiTheme="majorHAnsi" w:hAnsiTheme="majorHAnsi" w:cstheme="majorHAnsi"/>
                <w:sz w:val="28"/>
              </w:rPr>
              <w:t xml:space="preserve">sagst Du sofort </w:t>
            </w:r>
          </w:p>
          <w:p w:rsidR="00421924" w:rsidRPr="00421924" w:rsidRDefault="00421924" w:rsidP="00421924">
            <w:pPr>
              <w:rPr>
                <w:rFonts w:asciiTheme="majorHAnsi" w:hAnsiTheme="majorHAnsi" w:cstheme="majorHAnsi"/>
                <w:sz w:val="28"/>
              </w:rPr>
            </w:pPr>
            <w:r w:rsidRPr="00421924">
              <w:rPr>
                <w:rFonts w:asciiTheme="majorHAnsi" w:hAnsiTheme="majorHAnsi" w:cstheme="majorHAnsi"/>
                <w:sz w:val="28"/>
              </w:rPr>
              <w:t>einer Gruppenleitung bescheid.</w:t>
            </w:r>
          </w:p>
          <w:p w:rsidR="00421924" w:rsidRPr="00421924" w:rsidRDefault="00421924" w:rsidP="00421924">
            <w:pPr>
              <w:rPr>
                <w:rFonts w:asciiTheme="majorHAnsi" w:hAnsiTheme="majorHAnsi" w:cstheme="majorHAnsi"/>
                <w:sz w:val="28"/>
              </w:rPr>
            </w:pPr>
          </w:p>
          <w:p w:rsidR="00421924" w:rsidRDefault="00421924" w:rsidP="00421924">
            <w:pPr>
              <w:rPr>
                <w:rFonts w:asciiTheme="majorHAnsi" w:hAnsiTheme="majorHAnsi" w:cstheme="majorHAnsi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0C14" w:rsidRPr="00640C14" w:rsidRDefault="00640C14" w:rsidP="00640C14">
            <w:pPr>
              <w:rPr>
                <w:rFonts w:asciiTheme="majorHAnsi" w:hAnsiTheme="majorHAnsi" w:cstheme="majorHAnsi"/>
                <w:sz w:val="28"/>
              </w:rPr>
            </w:pPr>
          </w:p>
          <w:p w:rsidR="00640C14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40C14" w:rsidRPr="00A0444D" w:rsidRDefault="00640C14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652358" w:rsidRDefault="00652358" w:rsidP="00652358">
      <w:pPr>
        <w:rPr>
          <w:rFonts w:asciiTheme="majorHAnsi" w:hAnsiTheme="majorHAnsi" w:cstheme="majorHAnsi"/>
          <w:sz w:val="10"/>
        </w:rPr>
      </w:pPr>
    </w:p>
    <w:p w:rsidR="00652358" w:rsidRDefault="00652358" w:rsidP="00652358">
      <w:pPr>
        <w:rPr>
          <w:rFonts w:asciiTheme="majorHAnsi" w:hAnsiTheme="majorHAnsi" w:cstheme="majorHAnsi"/>
          <w:sz w:val="10"/>
        </w:rPr>
      </w:pPr>
    </w:p>
    <w:p w:rsidR="00652358" w:rsidRDefault="00652358" w:rsidP="00652358">
      <w:pPr>
        <w:rPr>
          <w:rFonts w:asciiTheme="majorHAnsi" w:hAnsiTheme="majorHAnsi" w:cstheme="majorHAnsi"/>
          <w:sz w:val="10"/>
        </w:rPr>
      </w:pPr>
    </w:p>
    <w:p w:rsidR="0063022D" w:rsidRDefault="0063022D" w:rsidP="00652358">
      <w:pPr>
        <w:rPr>
          <w:rFonts w:asciiTheme="majorHAnsi" w:hAnsiTheme="majorHAnsi" w:cstheme="majorHAnsi"/>
          <w:sz w:val="10"/>
        </w:rPr>
      </w:pPr>
    </w:p>
    <w:p w:rsidR="0063022D" w:rsidRDefault="0063022D" w:rsidP="00652358">
      <w:pPr>
        <w:rPr>
          <w:rFonts w:asciiTheme="majorHAnsi" w:hAnsiTheme="majorHAnsi" w:cstheme="majorHAnsi"/>
          <w:sz w:val="10"/>
        </w:rPr>
      </w:pPr>
    </w:p>
    <w:p w:rsidR="0063022D" w:rsidRDefault="0063022D" w:rsidP="00652358">
      <w:pPr>
        <w:rPr>
          <w:rFonts w:asciiTheme="majorHAnsi" w:hAnsiTheme="majorHAnsi" w:cstheme="majorHAnsi"/>
          <w:sz w:val="10"/>
        </w:rPr>
      </w:pPr>
    </w:p>
    <w:p w:rsidR="00652358" w:rsidRDefault="00652358" w:rsidP="00652358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083B14" w:rsidRPr="00E76D62" w:rsidTr="00757233">
        <w:tc>
          <w:tcPr>
            <w:tcW w:w="15451" w:type="dxa"/>
            <w:gridSpan w:val="3"/>
            <w:tcBorders>
              <w:top w:val="single" w:sz="4" w:space="0" w:color="auto"/>
            </w:tcBorders>
          </w:tcPr>
          <w:p w:rsidR="00083B14" w:rsidRPr="00E76D62" w:rsidRDefault="00083B14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083B14" w:rsidRPr="00E76D62" w:rsidTr="00757233">
        <w:tc>
          <w:tcPr>
            <w:tcW w:w="4666" w:type="dxa"/>
            <w:tcBorders>
              <w:bottom w:val="single" w:sz="4" w:space="0" w:color="auto"/>
            </w:tcBorders>
          </w:tcPr>
          <w:p w:rsidR="00083B14" w:rsidRPr="00E76D62" w:rsidRDefault="00083B14" w:rsidP="00757233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 w:rsidR="0070714A">
              <w:rPr>
                <w:rFonts w:asciiTheme="majorHAnsi" w:hAnsiTheme="majorHAnsi" w:cstheme="majorHAnsi"/>
                <w:b/>
                <w:sz w:val="24"/>
              </w:rPr>
              <w:t>blatt</w:t>
            </w:r>
          </w:p>
        </w:tc>
        <w:tc>
          <w:tcPr>
            <w:tcW w:w="4803" w:type="dxa"/>
            <w:tcBorders>
              <w:bottom w:val="nil"/>
            </w:tcBorders>
          </w:tcPr>
          <w:p w:rsidR="00083B14" w:rsidRPr="00E76D62" w:rsidRDefault="00083B14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083B14" w:rsidRPr="00E76D62" w:rsidRDefault="00083B14" w:rsidP="00757233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083B14" w:rsidRDefault="00083B14" w:rsidP="00652358">
      <w:pPr>
        <w:rPr>
          <w:rFonts w:asciiTheme="majorHAnsi" w:hAnsiTheme="majorHAnsi" w:cstheme="majorHAnsi"/>
          <w:sz w:val="10"/>
        </w:rPr>
      </w:pPr>
    </w:p>
    <w:p w:rsidR="00652358" w:rsidRDefault="00652358" w:rsidP="00652358">
      <w:pPr>
        <w:rPr>
          <w:rFonts w:asciiTheme="majorHAnsi" w:hAnsiTheme="majorHAnsi" w:cstheme="majorHAnsi"/>
          <w:sz w:val="10"/>
        </w:rPr>
      </w:pPr>
    </w:p>
    <w:p w:rsidR="00083B14" w:rsidRDefault="00083B14" w:rsidP="00652358">
      <w:pPr>
        <w:rPr>
          <w:rFonts w:asciiTheme="majorHAnsi" w:hAnsiTheme="majorHAnsi" w:cstheme="majorHAnsi"/>
          <w:sz w:val="10"/>
        </w:rPr>
      </w:pPr>
    </w:p>
    <w:p w:rsidR="00083B14" w:rsidRPr="00A2746D" w:rsidRDefault="00083B14" w:rsidP="00652358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948"/>
        <w:gridCol w:w="2430"/>
        <w:gridCol w:w="5954"/>
      </w:tblGrid>
      <w:tr w:rsidR="00E94E8E" w:rsidRPr="00A0444D" w:rsidTr="00083B14">
        <w:tc>
          <w:tcPr>
            <w:tcW w:w="7067" w:type="dxa"/>
            <w:gridSpan w:val="2"/>
          </w:tcPr>
          <w:p w:rsidR="00E94E8E" w:rsidRPr="00A0444D" w:rsidRDefault="00652358" w:rsidP="00652358">
            <w:pPr>
              <w:rPr>
                <w:rFonts w:asciiTheme="majorHAnsi" w:hAnsiTheme="majorHAnsi" w:cstheme="majorHAnsi"/>
                <w:b/>
                <w:sz w:val="40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 xml:space="preserve">In Sicherheit bringen </w:t>
            </w:r>
          </w:p>
        </w:tc>
        <w:tc>
          <w:tcPr>
            <w:tcW w:w="2430" w:type="dxa"/>
          </w:tcPr>
          <w:p w:rsidR="00E94E8E" w:rsidRPr="00A0444D" w:rsidRDefault="00E94E8E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E94E8E" w:rsidRPr="00A0444D" w:rsidRDefault="00E94E8E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</w:tr>
      <w:tr w:rsidR="00E94E8E" w:rsidRPr="00A0444D" w:rsidTr="00083B14">
        <w:tc>
          <w:tcPr>
            <w:tcW w:w="3119" w:type="dxa"/>
          </w:tcPr>
          <w:p w:rsidR="00E94E8E" w:rsidRPr="00A0444D" w:rsidRDefault="00E94E8E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6378" w:type="dxa"/>
            <w:gridSpan w:val="2"/>
          </w:tcPr>
          <w:p w:rsidR="00E94E8E" w:rsidRDefault="00E94E8E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E94E8E" w:rsidRDefault="00E94E8E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E94E8E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  <w:r w:rsidRPr="00652358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26365</wp:posOffset>
                  </wp:positionV>
                  <wp:extent cx="1799590" cy="1483360"/>
                  <wp:effectExtent l="0" t="0" r="0" b="2540"/>
                  <wp:wrapNone/>
                  <wp:docPr id="34" name="Bild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platzhalt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4E8E" w:rsidRDefault="00E94E8E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  <w:r w:rsidRPr="00652358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32080</wp:posOffset>
                  </wp:positionV>
                  <wp:extent cx="1793240" cy="1483360"/>
                  <wp:effectExtent l="0" t="0" r="0" b="2540"/>
                  <wp:wrapNone/>
                  <wp:docPr id="8" name="Bildplatzhalte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platzhalter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Pr="00A0444D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E94E8E" w:rsidRDefault="00E94E8E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E94E8E" w:rsidRDefault="00E94E8E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8"/>
              </w:rPr>
            </w:pPr>
            <w:r w:rsidRPr="00652358">
              <w:rPr>
                <w:rFonts w:asciiTheme="majorHAnsi" w:hAnsiTheme="majorHAnsi" w:cstheme="majorHAnsi"/>
                <w:sz w:val="28"/>
              </w:rPr>
              <w:t xml:space="preserve">Das Feuer und der Rauch </w:t>
            </w:r>
          </w:p>
          <w:p w:rsidR="00E94E8E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  <w:r w:rsidRPr="00652358">
              <w:rPr>
                <w:rFonts w:asciiTheme="majorHAnsi" w:hAnsiTheme="majorHAnsi" w:cstheme="majorHAnsi"/>
                <w:sz w:val="28"/>
              </w:rPr>
              <w:t xml:space="preserve">sind gefährlich. </w:t>
            </w:r>
          </w:p>
          <w:p w:rsidR="00E94E8E" w:rsidRDefault="00E94E8E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8"/>
              </w:rPr>
            </w:pPr>
            <w:r w:rsidRPr="00652358">
              <w:rPr>
                <w:rFonts w:asciiTheme="majorHAnsi" w:hAnsiTheme="majorHAnsi" w:cstheme="majorHAnsi"/>
                <w:sz w:val="28"/>
              </w:rPr>
              <w:t xml:space="preserve">Du darfst keinen Fahrstuhl </w:t>
            </w:r>
          </w:p>
          <w:p w:rsidR="00E94E8E" w:rsidRDefault="00652358" w:rsidP="00757233">
            <w:pPr>
              <w:rPr>
                <w:rFonts w:asciiTheme="majorHAnsi" w:hAnsiTheme="majorHAnsi" w:cstheme="majorHAnsi"/>
                <w:sz w:val="28"/>
              </w:rPr>
            </w:pPr>
            <w:r w:rsidRPr="00652358">
              <w:rPr>
                <w:rFonts w:asciiTheme="majorHAnsi" w:hAnsiTheme="majorHAnsi" w:cstheme="majorHAnsi"/>
                <w:sz w:val="28"/>
              </w:rPr>
              <w:lastRenderedPageBreak/>
              <w:t>benutzen.</w:t>
            </w:r>
          </w:p>
          <w:p w:rsidR="00652358" w:rsidRDefault="00652358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E94E8E" w:rsidRPr="00652358" w:rsidRDefault="00652358" w:rsidP="00757233">
            <w:pPr>
              <w:rPr>
                <w:rFonts w:asciiTheme="majorHAnsi" w:hAnsiTheme="majorHAnsi" w:cstheme="majorHAnsi"/>
                <w:sz w:val="28"/>
              </w:rPr>
            </w:pPr>
            <w:r w:rsidRPr="00652358">
              <w:rPr>
                <w:rFonts w:asciiTheme="majorHAnsi" w:hAnsiTheme="majorHAnsi" w:cstheme="majorHAnsi"/>
                <w:sz w:val="28"/>
              </w:rPr>
              <w:t>Bleib bei Deiner Gruppe</w:t>
            </w:r>
          </w:p>
          <w:p w:rsidR="00E94E8E" w:rsidRDefault="00E94E8E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652358" w:rsidRDefault="00652358" w:rsidP="00757233">
            <w:pPr>
              <w:rPr>
                <w:rFonts w:asciiTheme="majorHAnsi" w:hAnsiTheme="majorHAnsi" w:cstheme="majorHAnsi"/>
                <w:sz w:val="28"/>
              </w:rPr>
            </w:pPr>
            <w:r w:rsidRPr="00652358">
              <w:rPr>
                <w:rFonts w:asciiTheme="majorHAnsi" w:hAnsiTheme="majorHAnsi" w:cstheme="majorHAnsi"/>
                <w:sz w:val="28"/>
              </w:rPr>
              <w:t xml:space="preserve">Achte auf die Anweisungen </w:t>
            </w:r>
          </w:p>
          <w:p w:rsidR="00652358" w:rsidRPr="00A0444D" w:rsidRDefault="00652358" w:rsidP="00757233">
            <w:pPr>
              <w:rPr>
                <w:rFonts w:asciiTheme="majorHAnsi" w:hAnsiTheme="majorHAnsi" w:cstheme="majorHAnsi"/>
                <w:sz w:val="24"/>
              </w:rPr>
            </w:pPr>
            <w:r w:rsidRPr="00652358">
              <w:rPr>
                <w:rFonts w:asciiTheme="majorHAnsi" w:hAnsiTheme="majorHAnsi" w:cstheme="majorHAnsi"/>
                <w:sz w:val="28"/>
              </w:rPr>
              <w:t>Deiner Gruppenleitung.</w:t>
            </w:r>
          </w:p>
        </w:tc>
      </w:tr>
    </w:tbl>
    <w:p w:rsidR="00E94E8E" w:rsidRDefault="00E94E8E" w:rsidP="006F0DD5">
      <w:pPr>
        <w:rPr>
          <w:rFonts w:asciiTheme="majorHAnsi" w:hAnsiTheme="majorHAnsi" w:cstheme="majorHAnsi"/>
        </w:rPr>
      </w:pPr>
    </w:p>
    <w:p w:rsidR="00083B14" w:rsidRDefault="00083B14" w:rsidP="006F0DD5">
      <w:pPr>
        <w:rPr>
          <w:rFonts w:asciiTheme="majorHAnsi" w:hAnsiTheme="majorHAnsi" w:cstheme="majorHAnsi"/>
        </w:rPr>
      </w:pPr>
    </w:p>
    <w:p w:rsidR="00083B14" w:rsidRDefault="00083B14" w:rsidP="006F0DD5">
      <w:pPr>
        <w:rPr>
          <w:rFonts w:asciiTheme="majorHAnsi" w:hAnsiTheme="majorHAnsi" w:cstheme="majorHAnsi"/>
        </w:rPr>
      </w:pPr>
    </w:p>
    <w:p w:rsidR="0063022D" w:rsidRDefault="0063022D" w:rsidP="006F0DD5">
      <w:pPr>
        <w:rPr>
          <w:rFonts w:asciiTheme="majorHAnsi" w:hAnsiTheme="majorHAnsi" w:cstheme="majorHAnsi"/>
        </w:rPr>
      </w:pPr>
    </w:p>
    <w:p w:rsidR="0063022D" w:rsidRDefault="0063022D" w:rsidP="006F0DD5">
      <w:pPr>
        <w:rPr>
          <w:rFonts w:asciiTheme="majorHAnsi" w:hAnsiTheme="majorHAnsi" w:cstheme="majorHAnsi"/>
        </w:rPr>
      </w:pPr>
    </w:p>
    <w:p w:rsidR="00083B14" w:rsidRDefault="00083B14" w:rsidP="006F0DD5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083B14" w:rsidRPr="00E76D62" w:rsidTr="00757233">
        <w:tc>
          <w:tcPr>
            <w:tcW w:w="15451" w:type="dxa"/>
            <w:gridSpan w:val="3"/>
          </w:tcPr>
          <w:p w:rsidR="00083B14" w:rsidRPr="00E76D62" w:rsidRDefault="00083B14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083B14" w:rsidRPr="00E76D62" w:rsidTr="00757233">
        <w:tc>
          <w:tcPr>
            <w:tcW w:w="4666" w:type="dxa"/>
            <w:tcBorders>
              <w:bottom w:val="single" w:sz="4" w:space="0" w:color="auto"/>
            </w:tcBorders>
          </w:tcPr>
          <w:p w:rsidR="00083B14" w:rsidRPr="00E76D62" w:rsidRDefault="00083B14" w:rsidP="00757233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 w:rsidR="0070714A">
              <w:rPr>
                <w:rFonts w:asciiTheme="majorHAnsi" w:hAnsiTheme="majorHAnsi" w:cstheme="majorHAnsi"/>
                <w:b/>
                <w:sz w:val="24"/>
              </w:rPr>
              <w:t>blatt</w:t>
            </w:r>
          </w:p>
        </w:tc>
        <w:tc>
          <w:tcPr>
            <w:tcW w:w="4803" w:type="dxa"/>
            <w:tcBorders>
              <w:bottom w:val="nil"/>
            </w:tcBorders>
          </w:tcPr>
          <w:p w:rsidR="00083B14" w:rsidRPr="00E76D62" w:rsidRDefault="00083B14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083B14" w:rsidRPr="00E76D62" w:rsidRDefault="00083B14" w:rsidP="00757233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083B14" w:rsidRDefault="00083B14" w:rsidP="00083B14">
      <w:pPr>
        <w:rPr>
          <w:rFonts w:asciiTheme="majorHAnsi" w:hAnsiTheme="majorHAnsi" w:cstheme="majorHAnsi"/>
          <w:sz w:val="10"/>
        </w:rPr>
      </w:pPr>
    </w:p>
    <w:p w:rsidR="00083B14" w:rsidRDefault="00083B14" w:rsidP="00083B14">
      <w:pPr>
        <w:rPr>
          <w:rFonts w:asciiTheme="majorHAnsi" w:hAnsiTheme="majorHAnsi" w:cstheme="majorHAnsi"/>
          <w:sz w:val="10"/>
        </w:rPr>
      </w:pPr>
    </w:p>
    <w:p w:rsidR="00083B14" w:rsidRDefault="00083B14" w:rsidP="00083B14">
      <w:pPr>
        <w:rPr>
          <w:rFonts w:asciiTheme="majorHAnsi" w:hAnsiTheme="majorHAnsi" w:cstheme="majorHAnsi"/>
          <w:sz w:val="10"/>
        </w:rPr>
      </w:pPr>
    </w:p>
    <w:p w:rsidR="00083B14" w:rsidRDefault="00083B14" w:rsidP="00083B14">
      <w:pPr>
        <w:rPr>
          <w:rFonts w:asciiTheme="majorHAnsi" w:hAnsiTheme="majorHAnsi" w:cstheme="majorHAnsi"/>
          <w:sz w:val="10"/>
        </w:rPr>
      </w:pPr>
    </w:p>
    <w:p w:rsidR="00083B14" w:rsidRPr="00A2746D" w:rsidRDefault="00083B14" w:rsidP="00083B14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948"/>
        <w:gridCol w:w="2430"/>
        <w:gridCol w:w="5954"/>
      </w:tblGrid>
      <w:tr w:rsidR="00083B14" w:rsidRPr="00A0444D" w:rsidTr="00602ADF">
        <w:tc>
          <w:tcPr>
            <w:tcW w:w="7067" w:type="dxa"/>
            <w:gridSpan w:val="2"/>
          </w:tcPr>
          <w:p w:rsidR="00083B14" w:rsidRPr="00A0444D" w:rsidRDefault="00083B14" w:rsidP="00083B14">
            <w:pPr>
              <w:rPr>
                <w:rFonts w:asciiTheme="majorHAnsi" w:hAnsiTheme="majorHAnsi" w:cstheme="majorHAnsi"/>
                <w:b/>
                <w:sz w:val="40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 xml:space="preserve">Fluchtwegschilder </w:t>
            </w:r>
          </w:p>
        </w:tc>
        <w:tc>
          <w:tcPr>
            <w:tcW w:w="2430" w:type="dxa"/>
          </w:tcPr>
          <w:p w:rsidR="00083B14" w:rsidRPr="00A0444D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083B14" w:rsidRPr="00A0444D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</w:tr>
      <w:tr w:rsidR="00083B14" w:rsidRPr="00A0444D" w:rsidTr="00602ADF">
        <w:tc>
          <w:tcPr>
            <w:tcW w:w="3119" w:type="dxa"/>
          </w:tcPr>
          <w:p w:rsidR="00083B14" w:rsidRPr="00A0444D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6378" w:type="dxa"/>
            <w:gridSpan w:val="2"/>
          </w:tcPr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  <w:r w:rsidRPr="00083B14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610540</wp:posOffset>
                  </wp:positionH>
                  <wp:positionV relativeFrom="paragraph">
                    <wp:posOffset>75692</wp:posOffset>
                  </wp:positionV>
                  <wp:extent cx="1800000" cy="900000"/>
                  <wp:effectExtent l="0" t="0" r="0" b="0"/>
                  <wp:wrapNone/>
                  <wp:docPr id="37" name="Bild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platzhalt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  <w:r w:rsidRPr="00083B14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104445</wp:posOffset>
                  </wp:positionV>
                  <wp:extent cx="1799590" cy="899795"/>
                  <wp:effectExtent l="0" t="0" r="0" b="0"/>
                  <wp:wrapNone/>
                  <wp:docPr id="38" name="Bildplatzhalte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platzhalter 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  <w:r w:rsidRPr="00083B14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137490</wp:posOffset>
                  </wp:positionV>
                  <wp:extent cx="1793240" cy="1478280"/>
                  <wp:effectExtent l="0" t="0" r="0" b="7620"/>
                  <wp:wrapNone/>
                  <wp:docPr id="39" name="Bildplatzhalte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platzhalter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Pr="00A0444D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083B14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  <w:r w:rsidRPr="00083B14">
              <w:rPr>
                <w:rFonts w:asciiTheme="majorHAnsi" w:hAnsiTheme="majorHAnsi" w:cstheme="majorHAnsi"/>
                <w:sz w:val="28"/>
              </w:rPr>
              <w:t xml:space="preserve">Flucht-Weg-Schilder  </w:t>
            </w: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  <w:r w:rsidRPr="00083B14">
              <w:rPr>
                <w:rFonts w:asciiTheme="majorHAnsi" w:hAnsiTheme="majorHAnsi" w:cstheme="majorHAnsi"/>
                <w:sz w:val="28"/>
              </w:rPr>
              <w:t>zeigen den Weg aus einem Gebäude.</w:t>
            </w:r>
            <w:r w:rsidRPr="00652358">
              <w:rPr>
                <w:rFonts w:asciiTheme="majorHAnsi" w:hAnsiTheme="majorHAnsi" w:cstheme="majorHAnsi"/>
                <w:sz w:val="28"/>
              </w:rPr>
              <w:t xml:space="preserve"> </w:t>
            </w: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  <w:r w:rsidRPr="00083B14">
              <w:rPr>
                <w:rFonts w:asciiTheme="majorHAnsi" w:hAnsiTheme="majorHAnsi" w:cstheme="majorHAnsi"/>
                <w:sz w:val="28"/>
              </w:rPr>
              <w:t>Sie zeigen immer den kürzesten Weg.</w:t>
            </w:r>
          </w:p>
          <w:p w:rsidR="00083B14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  <w:r w:rsidRPr="00083B14">
              <w:rPr>
                <w:rFonts w:asciiTheme="majorHAnsi" w:hAnsiTheme="majorHAnsi" w:cstheme="majorHAnsi"/>
                <w:sz w:val="28"/>
              </w:rPr>
              <w:t>Die Pfeile darauf zeigen die Richtung.</w:t>
            </w: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  <w:r w:rsidRPr="00083B14">
              <w:rPr>
                <w:rFonts w:asciiTheme="majorHAnsi" w:hAnsiTheme="majorHAnsi" w:cstheme="majorHAnsi"/>
                <w:sz w:val="28"/>
              </w:rPr>
              <w:t xml:space="preserve">Flucht-Weg-Schilder sind immer </w:t>
            </w:r>
          </w:p>
          <w:p w:rsidR="00083B14" w:rsidRPr="00A0444D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  <w:r w:rsidRPr="00083B14">
              <w:rPr>
                <w:rFonts w:asciiTheme="majorHAnsi" w:hAnsiTheme="majorHAnsi" w:cstheme="majorHAnsi"/>
                <w:sz w:val="28"/>
              </w:rPr>
              <w:t>grün mit weißen Pfeilen</w:t>
            </w:r>
          </w:p>
        </w:tc>
      </w:tr>
    </w:tbl>
    <w:p w:rsidR="00083B14" w:rsidRDefault="00083B14" w:rsidP="00083B14">
      <w:pPr>
        <w:rPr>
          <w:rFonts w:asciiTheme="majorHAnsi" w:hAnsiTheme="majorHAnsi" w:cstheme="majorHAnsi"/>
        </w:rPr>
      </w:pPr>
    </w:p>
    <w:p w:rsidR="00083B14" w:rsidRDefault="00083B14" w:rsidP="00083B14">
      <w:pPr>
        <w:rPr>
          <w:rFonts w:asciiTheme="majorHAnsi" w:hAnsiTheme="majorHAnsi" w:cstheme="majorHAnsi"/>
        </w:rPr>
      </w:pPr>
    </w:p>
    <w:p w:rsidR="0063022D" w:rsidRDefault="0063022D" w:rsidP="00083B14">
      <w:pPr>
        <w:rPr>
          <w:rFonts w:asciiTheme="majorHAnsi" w:hAnsiTheme="majorHAnsi" w:cstheme="majorHAnsi"/>
        </w:rPr>
      </w:pPr>
    </w:p>
    <w:p w:rsidR="0063022D" w:rsidRDefault="0063022D" w:rsidP="00083B14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083B14" w:rsidRPr="00E76D62" w:rsidTr="00757233">
        <w:tc>
          <w:tcPr>
            <w:tcW w:w="15451" w:type="dxa"/>
            <w:gridSpan w:val="3"/>
          </w:tcPr>
          <w:p w:rsidR="00083B14" w:rsidRPr="00E76D62" w:rsidRDefault="00083B14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083B14" w:rsidRPr="00E76D62" w:rsidTr="00757233">
        <w:tc>
          <w:tcPr>
            <w:tcW w:w="4666" w:type="dxa"/>
            <w:tcBorders>
              <w:bottom w:val="single" w:sz="4" w:space="0" w:color="auto"/>
            </w:tcBorders>
          </w:tcPr>
          <w:p w:rsidR="00083B14" w:rsidRPr="00E76D62" w:rsidRDefault="00083B14" w:rsidP="00757233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 w:rsidR="0070714A">
              <w:rPr>
                <w:rFonts w:asciiTheme="majorHAnsi" w:hAnsiTheme="majorHAnsi" w:cstheme="majorHAnsi"/>
                <w:b/>
                <w:sz w:val="24"/>
              </w:rPr>
              <w:t>blatt</w:t>
            </w:r>
          </w:p>
        </w:tc>
        <w:tc>
          <w:tcPr>
            <w:tcW w:w="4803" w:type="dxa"/>
            <w:tcBorders>
              <w:bottom w:val="nil"/>
            </w:tcBorders>
          </w:tcPr>
          <w:p w:rsidR="00083B14" w:rsidRPr="00E76D62" w:rsidRDefault="00083B14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083B14" w:rsidRPr="00E76D62" w:rsidRDefault="00083B14" w:rsidP="00757233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083B14" w:rsidRDefault="00083B14" w:rsidP="00083B14">
      <w:pPr>
        <w:rPr>
          <w:rFonts w:asciiTheme="majorHAnsi" w:hAnsiTheme="majorHAnsi" w:cstheme="majorHAnsi"/>
          <w:sz w:val="10"/>
        </w:rPr>
      </w:pPr>
    </w:p>
    <w:p w:rsidR="00083B14" w:rsidRDefault="00083B14" w:rsidP="00083B14">
      <w:pPr>
        <w:rPr>
          <w:rFonts w:asciiTheme="majorHAnsi" w:hAnsiTheme="majorHAnsi" w:cstheme="majorHAnsi"/>
          <w:sz w:val="10"/>
        </w:rPr>
      </w:pPr>
    </w:p>
    <w:p w:rsidR="00083B14" w:rsidRDefault="00083B14" w:rsidP="00083B14">
      <w:pPr>
        <w:rPr>
          <w:rFonts w:asciiTheme="majorHAnsi" w:hAnsiTheme="majorHAnsi" w:cstheme="majorHAnsi"/>
          <w:sz w:val="10"/>
        </w:rPr>
      </w:pPr>
    </w:p>
    <w:p w:rsidR="00083B14" w:rsidRDefault="00083B14" w:rsidP="00083B14">
      <w:pPr>
        <w:rPr>
          <w:rFonts w:asciiTheme="majorHAnsi" w:hAnsiTheme="majorHAnsi" w:cstheme="majorHAnsi"/>
          <w:sz w:val="10"/>
        </w:rPr>
      </w:pPr>
    </w:p>
    <w:p w:rsidR="00083B14" w:rsidRDefault="00083B14" w:rsidP="00083B14">
      <w:pPr>
        <w:rPr>
          <w:rFonts w:asciiTheme="majorHAnsi" w:hAnsiTheme="majorHAnsi" w:cstheme="majorHAnsi"/>
          <w:sz w:val="10"/>
        </w:rPr>
      </w:pPr>
    </w:p>
    <w:p w:rsidR="00083B14" w:rsidRPr="00A2746D" w:rsidRDefault="00083B14" w:rsidP="00083B14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948"/>
        <w:gridCol w:w="2430"/>
        <w:gridCol w:w="5954"/>
      </w:tblGrid>
      <w:tr w:rsidR="00083B14" w:rsidRPr="00A0444D" w:rsidTr="00757233">
        <w:tc>
          <w:tcPr>
            <w:tcW w:w="7067" w:type="dxa"/>
            <w:gridSpan w:val="2"/>
          </w:tcPr>
          <w:p w:rsidR="00083B14" w:rsidRPr="00A0444D" w:rsidRDefault="00083B14" w:rsidP="00083B14">
            <w:pPr>
              <w:rPr>
                <w:rFonts w:asciiTheme="majorHAnsi" w:hAnsiTheme="majorHAnsi" w:cstheme="majorHAnsi"/>
                <w:b/>
                <w:sz w:val="40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>Sammelplatz</w:t>
            </w:r>
          </w:p>
        </w:tc>
        <w:tc>
          <w:tcPr>
            <w:tcW w:w="2430" w:type="dxa"/>
          </w:tcPr>
          <w:p w:rsidR="00083B14" w:rsidRPr="00A0444D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083B14" w:rsidRPr="00A0444D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</w:tr>
      <w:tr w:rsidR="00083B14" w:rsidRPr="00A0444D" w:rsidTr="00757233">
        <w:tc>
          <w:tcPr>
            <w:tcW w:w="3119" w:type="dxa"/>
          </w:tcPr>
          <w:p w:rsidR="00083B14" w:rsidRPr="00A0444D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6378" w:type="dxa"/>
            <w:gridSpan w:val="2"/>
          </w:tcPr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Default="00BD3D7B" w:rsidP="00757233">
            <w:pPr>
              <w:rPr>
                <w:rFonts w:asciiTheme="majorHAnsi" w:hAnsiTheme="majorHAnsi" w:cstheme="majorHAnsi"/>
                <w:sz w:val="24"/>
              </w:rPr>
            </w:pPr>
            <w:r w:rsidRPr="00083B14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113335</wp:posOffset>
                  </wp:positionV>
                  <wp:extent cx="1799590" cy="1799590"/>
                  <wp:effectExtent l="0" t="0" r="0" b="0"/>
                  <wp:wrapNone/>
                  <wp:docPr id="41" name="Bild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platzhalt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3B14" w:rsidRPr="00A0444D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083B14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  <w:r w:rsidRPr="00083B14">
              <w:rPr>
                <w:rFonts w:asciiTheme="majorHAnsi" w:hAnsiTheme="majorHAnsi" w:cstheme="majorHAnsi"/>
                <w:sz w:val="28"/>
              </w:rPr>
              <w:t>Alle treffen sich an der Sammelstelle.</w:t>
            </w: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BD3D7B" w:rsidRDefault="00BD3D7B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BD3D7B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  <w:r w:rsidRPr="00083B14">
              <w:rPr>
                <w:rFonts w:asciiTheme="majorHAnsi" w:hAnsiTheme="majorHAnsi" w:cstheme="majorHAnsi"/>
                <w:sz w:val="28"/>
              </w:rPr>
              <w:t xml:space="preserve">Dort überprüft die Gruppenleitung, </w:t>
            </w:r>
          </w:p>
          <w:p w:rsidR="00BD3D7B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  <w:r w:rsidRPr="00083B14">
              <w:rPr>
                <w:rFonts w:asciiTheme="majorHAnsi" w:hAnsiTheme="majorHAnsi" w:cstheme="majorHAnsi"/>
                <w:sz w:val="28"/>
              </w:rPr>
              <w:t xml:space="preserve">ob alle aus dem Gebäude </w:t>
            </w:r>
          </w:p>
          <w:p w:rsidR="00083B14" w:rsidRDefault="00083B14" w:rsidP="00757233">
            <w:pPr>
              <w:rPr>
                <w:rFonts w:asciiTheme="majorHAnsi" w:hAnsiTheme="majorHAnsi" w:cstheme="majorHAnsi"/>
                <w:sz w:val="28"/>
              </w:rPr>
            </w:pPr>
            <w:r w:rsidRPr="00083B14">
              <w:rPr>
                <w:rFonts w:asciiTheme="majorHAnsi" w:hAnsiTheme="majorHAnsi" w:cstheme="majorHAnsi"/>
                <w:sz w:val="28"/>
              </w:rPr>
              <w:t>gekommen sind.</w:t>
            </w:r>
          </w:p>
          <w:p w:rsidR="00BD3D7B" w:rsidRDefault="00BD3D7B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BD3D7B" w:rsidRDefault="00BD3D7B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BD3D7B" w:rsidRDefault="00BD3D7B" w:rsidP="00757233">
            <w:pPr>
              <w:rPr>
                <w:rFonts w:asciiTheme="majorHAnsi" w:hAnsiTheme="majorHAnsi" w:cstheme="majorHAnsi"/>
                <w:sz w:val="28"/>
              </w:rPr>
            </w:pPr>
            <w:r w:rsidRPr="00BD3D7B">
              <w:rPr>
                <w:rFonts w:asciiTheme="majorHAnsi" w:hAnsiTheme="majorHAnsi" w:cstheme="majorHAnsi"/>
                <w:sz w:val="28"/>
              </w:rPr>
              <w:t xml:space="preserve">In der Werkstatt gibt es mehrere </w:t>
            </w:r>
          </w:p>
          <w:p w:rsidR="00BD3D7B" w:rsidRDefault="00BD3D7B" w:rsidP="00757233">
            <w:pPr>
              <w:rPr>
                <w:rFonts w:asciiTheme="majorHAnsi" w:hAnsiTheme="majorHAnsi" w:cstheme="majorHAnsi"/>
                <w:sz w:val="28"/>
              </w:rPr>
            </w:pPr>
            <w:r w:rsidRPr="00BD3D7B">
              <w:rPr>
                <w:rFonts w:asciiTheme="majorHAnsi" w:hAnsiTheme="majorHAnsi" w:cstheme="majorHAnsi"/>
                <w:sz w:val="28"/>
              </w:rPr>
              <w:t>Sammelplätze.</w:t>
            </w:r>
          </w:p>
          <w:p w:rsidR="00BD3D7B" w:rsidRDefault="00BD3D7B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BD3D7B" w:rsidRDefault="00BD3D7B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BD3D7B" w:rsidRDefault="00BD3D7B" w:rsidP="00757233">
            <w:pPr>
              <w:rPr>
                <w:rFonts w:asciiTheme="majorHAnsi" w:hAnsiTheme="majorHAnsi" w:cstheme="majorHAnsi"/>
                <w:sz w:val="28"/>
              </w:rPr>
            </w:pPr>
            <w:r w:rsidRPr="00BD3D7B">
              <w:rPr>
                <w:rFonts w:asciiTheme="majorHAnsi" w:hAnsiTheme="majorHAnsi" w:cstheme="majorHAnsi"/>
                <w:sz w:val="28"/>
              </w:rPr>
              <w:t xml:space="preserve">Den Sammelplatz Deiner Gruppe </w:t>
            </w:r>
          </w:p>
          <w:p w:rsidR="00BD3D7B" w:rsidRPr="00BD3D7B" w:rsidRDefault="00BD3D7B" w:rsidP="00757233">
            <w:pPr>
              <w:rPr>
                <w:rFonts w:asciiTheme="majorHAnsi" w:hAnsiTheme="majorHAnsi" w:cstheme="majorHAnsi"/>
                <w:sz w:val="28"/>
              </w:rPr>
            </w:pPr>
            <w:r w:rsidRPr="00BD3D7B">
              <w:rPr>
                <w:rFonts w:asciiTheme="majorHAnsi" w:hAnsiTheme="majorHAnsi" w:cstheme="majorHAnsi"/>
                <w:sz w:val="28"/>
              </w:rPr>
              <w:t>zeigt Dir Deine Gruppenleitung</w:t>
            </w:r>
          </w:p>
          <w:p w:rsidR="00083B14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083B14" w:rsidRPr="00A0444D" w:rsidRDefault="00083B14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083B14" w:rsidRDefault="00083B14" w:rsidP="00083B14">
      <w:pPr>
        <w:rPr>
          <w:rFonts w:asciiTheme="majorHAnsi" w:hAnsiTheme="majorHAnsi" w:cstheme="majorHAnsi"/>
        </w:rPr>
      </w:pPr>
    </w:p>
    <w:p w:rsidR="00083B14" w:rsidRDefault="00083B14" w:rsidP="00083B14">
      <w:pPr>
        <w:rPr>
          <w:rFonts w:asciiTheme="majorHAnsi" w:hAnsiTheme="majorHAnsi" w:cstheme="majorHAnsi"/>
        </w:rPr>
      </w:pPr>
    </w:p>
    <w:p w:rsidR="00083B14" w:rsidRDefault="00083B14" w:rsidP="00083B14">
      <w:pPr>
        <w:rPr>
          <w:rFonts w:asciiTheme="majorHAnsi" w:hAnsiTheme="majorHAnsi" w:cstheme="majorHAnsi"/>
        </w:rPr>
      </w:pPr>
    </w:p>
    <w:p w:rsidR="00083B14" w:rsidRDefault="00083B14" w:rsidP="00083B14">
      <w:pPr>
        <w:rPr>
          <w:rFonts w:asciiTheme="majorHAnsi" w:hAnsiTheme="majorHAnsi" w:cstheme="majorHAnsi"/>
        </w:rPr>
      </w:pPr>
    </w:p>
    <w:p w:rsidR="0063022D" w:rsidRDefault="0063022D" w:rsidP="00083B14">
      <w:pPr>
        <w:rPr>
          <w:rFonts w:asciiTheme="majorHAnsi" w:hAnsiTheme="majorHAnsi" w:cstheme="majorHAnsi"/>
        </w:rPr>
      </w:pPr>
    </w:p>
    <w:p w:rsidR="0063022D" w:rsidRDefault="0063022D" w:rsidP="00083B14">
      <w:pPr>
        <w:rPr>
          <w:rFonts w:asciiTheme="majorHAnsi" w:hAnsiTheme="majorHAnsi" w:cstheme="majorHAnsi"/>
        </w:rPr>
      </w:pPr>
    </w:p>
    <w:p w:rsidR="00BD3D7B" w:rsidRDefault="00BD3D7B" w:rsidP="00083B14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DC4F8D" w:rsidRPr="00E76D62" w:rsidTr="00757233">
        <w:tc>
          <w:tcPr>
            <w:tcW w:w="15451" w:type="dxa"/>
            <w:gridSpan w:val="3"/>
          </w:tcPr>
          <w:p w:rsidR="00DC4F8D" w:rsidRPr="00E76D62" w:rsidRDefault="00DC4F8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DC4F8D" w:rsidRPr="00E76D62" w:rsidTr="00757233">
        <w:tc>
          <w:tcPr>
            <w:tcW w:w="4666" w:type="dxa"/>
            <w:tcBorders>
              <w:bottom w:val="single" w:sz="4" w:space="0" w:color="auto"/>
            </w:tcBorders>
          </w:tcPr>
          <w:p w:rsidR="00DC4F8D" w:rsidRPr="00E76D62" w:rsidRDefault="00DC4F8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 w:rsidR="0070714A">
              <w:rPr>
                <w:rFonts w:asciiTheme="majorHAnsi" w:hAnsiTheme="majorHAnsi" w:cstheme="majorHAnsi"/>
                <w:b/>
                <w:sz w:val="24"/>
              </w:rPr>
              <w:t>blatt</w:t>
            </w:r>
          </w:p>
        </w:tc>
        <w:tc>
          <w:tcPr>
            <w:tcW w:w="4803" w:type="dxa"/>
            <w:tcBorders>
              <w:bottom w:val="nil"/>
            </w:tcBorders>
          </w:tcPr>
          <w:p w:rsidR="00DC4F8D" w:rsidRPr="00E76D62" w:rsidRDefault="00DC4F8D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DC4F8D" w:rsidRPr="00E76D62" w:rsidRDefault="00DC4F8D" w:rsidP="00757233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BD3D7B" w:rsidRDefault="00BD3D7B" w:rsidP="00083B14">
      <w:pPr>
        <w:rPr>
          <w:rFonts w:asciiTheme="majorHAnsi" w:hAnsiTheme="majorHAnsi" w:cstheme="majorHAnsi"/>
        </w:rPr>
      </w:pPr>
    </w:p>
    <w:p w:rsidR="00DC4F8D" w:rsidRDefault="00DC4F8D" w:rsidP="00083B14">
      <w:pPr>
        <w:rPr>
          <w:rFonts w:asciiTheme="majorHAnsi" w:hAnsiTheme="majorHAnsi" w:cstheme="majorHAnsi"/>
        </w:rPr>
      </w:pPr>
    </w:p>
    <w:p w:rsidR="00DC4F8D" w:rsidRPr="00A2746D" w:rsidRDefault="00DC4F8D" w:rsidP="00DC4F8D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549"/>
        <w:gridCol w:w="425"/>
        <w:gridCol w:w="3544"/>
        <w:gridCol w:w="425"/>
        <w:gridCol w:w="1838"/>
        <w:gridCol w:w="1706"/>
        <w:gridCol w:w="425"/>
        <w:gridCol w:w="858"/>
        <w:gridCol w:w="2686"/>
      </w:tblGrid>
      <w:tr w:rsidR="00DC4F8D" w:rsidRPr="00A2746D" w:rsidTr="00602ADF">
        <w:trPr>
          <w:gridAfter w:val="1"/>
          <w:wAfter w:w="2686" w:type="dxa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  <w:b/>
                <w:sz w:val="40"/>
              </w:rPr>
            </w:pPr>
            <w:r w:rsidRPr="00A2746D">
              <w:rPr>
                <w:rFonts w:asciiTheme="majorHAnsi" w:hAnsiTheme="majorHAnsi" w:cstheme="majorHAnsi"/>
                <w:b/>
                <w:sz w:val="40"/>
              </w:rPr>
              <w:t xml:space="preserve">Es brennt! – Das </w:t>
            </w:r>
            <w:r>
              <w:rPr>
                <w:rFonts w:asciiTheme="majorHAnsi" w:hAnsiTheme="majorHAnsi" w:cstheme="majorHAnsi"/>
                <w:b/>
                <w:sz w:val="40"/>
              </w:rPr>
              <w:t>kann</w:t>
            </w:r>
            <w:r w:rsidRPr="00A2746D">
              <w:rPr>
                <w:rFonts w:asciiTheme="majorHAnsi" w:hAnsiTheme="majorHAnsi" w:cstheme="majorHAnsi"/>
                <w:b/>
                <w:sz w:val="40"/>
              </w:rPr>
              <w:t xml:space="preserve"> ich machen:</w:t>
            </w:r>
          </w:p>
          <w:p w:rsidR="00DC4F8D" w:rsidRDefault="00DC4F8D" w:rsidP="00757233">
            <w:pPr>
              <w:rPr>
                <w:rFonts w:asciiTheme="majorHAnsi" w:hAnsiTheme="majorHAnsi" w:cstheme="majorHAnsi"/>
                <w:b/>
                <w:sz w:val="40"/>
              </w:rPr>
            </w:pPr>
          </w:p>
          <w:p w:rsidR="00DC4F8D" w:rsidRPr="00A2746D" w:rsidRDefault="00DC4F8D" w:rsidP="00757233">
            <w:pPr>
              <w:rPr>
                <w:rFonts w:asciiTheme="majorHAnsi" w:hAnsiTheme="majorHAnsi" w:cstheme="majorHAnsi"/>
                <w:b/>
                <w:sz w:val="40"/>
              </w:rPr>
            </w:pPr>
          </w:p>
        </w:tc>
        <w:tc>
          <w:tcPr>
            <w:tcW w:w="2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4F8D" w:rsidRPr="00A2746D" w:rsidRDefault="00DC4F8D" w:rsidP="00757233">
            <w:pPr>
              <w:rPr>
                <w:rFonts w:asciiTheme="majorHAnsi" w:hAnsiTheme="majorHAnsi" w:cstheme="majorHAnsi"/>
                <w:b/>
                <w:sz w:val="40"/>
              </w:rPr>
            </w:pPr>
          </w:p>
        </w:tc>
      </w:tr>
      <w:tr w:rsidR="00DC4F8D" w:rsidRPr="00A50249" w:rsidTr="00602ADF">
        <w:trPr>
          <w:gridAfter w:val="1"/>
          <w:wAfter w:w="2686" w:type="dxa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  <w:b/>
                <w:sz w:val="10"/>
              </w:rPr>
            </w:pPr>
          </w:p>
        </w:tc>
        <w:tc>
          <w:tcPr>
            <w:tcW w:w="2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  <w:b/>
                <w:sz w:val="10"/>
              </w:rPr>
            </w:pPr>
          </w:p>
        </w:tc>
      </w:tr>
      <w:tr w:rsidR="00DC4F8D" w:rsidTr="00602ADF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392CFB">
            <w:pPr>
              <w:jc w:val="center"/>
              <w:rPr>
                <w:rFonts w:asciiTheme="majorHAnsi" w:hAnsiTheme="majorHAnsi" w:cstheme="majorHAnsi"/>
              </w:rPr>
            </w:pPr>
            <w:r w:rsidRPr="00A2746D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7640E3C" wp14:editId="2482D3DD">
                      <wp:simplePos x="0" y="0"/>
                      <wp:positionH relativeFrom="column">
                        <wp:posOffset>537540</wp:posOffset>
                      </wp:positionH>
                      <wp:positionV relativeFrom="paragraph">
                        <wp:posOffset>81280</wp:posOffset>
                      </wp:positionV>
                      <wp:extent cx="1080000" cy="0"/>
                      <wp:effectExtent l="0" t="76200" r="25400" b="114300"/>
                      <wp:wrapNone/>
                      <wp:docPr id="42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00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128D3" id="Gerade Verbindung mit Pfeil 14" o:spid="_x0000_s1026" type="#_x0000_t32" style="position:absolute;margin-left:42.35pt;margin-top:6.4pt;width:85.0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" strokecolor="#c00000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  <w:r w:rsidRPr="00A2746D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A068460" wp14:editId="77112E77">
                      <wp:simplePos x="0" y="0"/>
                      <wp:positionH relativeFrom="column">
                        <wp:posOffset>468325</wp:posOffset>
                      </wp:positionH>
                      <wp:positionV relativeFrom="paragraph">
                        <wp:posOffset>81280</wp:posOffset>
                      </wp:positionV>
                      <wp:extent cx="1080000" cy="0"/>
                      <wp:effectExtent l="0" t="76200" r="25400" b="114300"/>
                      <wp:wrapNone/>
                      <wp:docPr id="43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00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73558" id="Gerade Verbindung mit Pfeil 14" o:spid="_x0000_s1026" type="#_x0000_t32" style="position:absolute;margin-left:36.9pt;margin-top:6.4pt;width:85.05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" strokecolor="#c00000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  <w:r w:rsidRPr="00A2746D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9307208" wp14:editId="02937ED7">
                      <wp:simplePos x="0" y="0"/>
                      <wp:positionH relativeFrom="column">
                        <wp:posOffset>448005</wp:posOffset>
                      </wp:positionH>
                      <wp:positionV relativeFrom="paragraph">
                        <wp:posOffset>81280</wp:posOffset>
                      </wp:positionV>
                      <wp:extent cx="1080000" cy="0"/>
                      <wp:effectExtent l="0" t="76200" r="25400" b="114300"/>
                      <wp:wrapNone/>
                      <wp:docPr id="44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00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04EEBA" id="Gerade Verbindung mit Pfeil 14" o:spid="_x0000_s1026" type="#_x0000_t32" style="position:absolute;margin-left:35.3pt;margin-top:6.4pt;width:85.05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" strokecolor="#c00000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  <w:r w:rsidRPr="00A2746D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F75C117" wp14:editId="137D7809">
                      <wp:simplePos x="0" y="0"/>
                      <wp:positionH relativeFrom="column">
                        <wp:posOffset>444195</wp:posOffset>
                      </wp:positionH>
                      <wp:positionV relativeFrom="paragraph">
                        <wp:posOffset>81280</wp:posOffset>
                      </wp:positionV>
                      <wp:extent cx="1080000" cy="0"/>
                      <wp:effectExtent l="0" t="76200" r="25400" b="114300"/>
                      <wp:wrapNone/>
                      <wp:docPr id="45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00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3BD89E" id="Gerade Verbindung mit Pfeil 14" o:spid="_x0000_s1026" type="#_x0000_t32" style="position:absolute;margin-left:35pt;margin-top:6.4pt;width:85.0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" strokecolor="#c00000" strokeweight="1.5pt">
                      <v:stroke endarrow="open"/>
                    </v:shape>
                  </w:pict>
                </mc:Fallback>
              </mc:AlternateContent>
            </w:r>
          </w:p>
        </w:tc>
      </w:tr>
      <w:tr w:rsidR="00DC4F8D" w:rsidTr="00602ADF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A2746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A2746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Pr="00A2746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Pr="00A2746D" w:rsidRDefault="00DC4F8D" w:rsidP="00757233">
            <w:pPr>
              <w:rPr>
                <w:rFonts w:asciiTheme="majorHAnsi" w:hAnsiTheme="majorHAnsi" w:cstheme="majorHAnsi"/>
              </w:rPr>
            </w:pPr>
          </w:p>
        </w:tc>
      </w:tr>
      <w:tr w:rsidR="00DC4F8D" w:rsidTr="00602ADF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</w:tr>
      <w:tr w:rsidR="00DC4F8D" w:rsidTr="00602ADF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392CFB" w:rsidP="00392CFB">
            <w:pPr>
              <w:jc w:val="center"/>
              <w:rPr>
                <w:rFonts w:asciiTheme="majorHAnsi" w:hAnsiTheme="majorHAnsi" w:cstheme="majorHAnsi"/>
              </w:rPr>
            </w:pPr>
            <w:r w:rsidRPr="00392CF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80855F8" wp14:editId="0AC5C33B">
                  <wp:extent cx="1800000" cy="1782178"/>
                  <wp:effectExtent l="0" t="0" r="0" b="8890"/>
                  <wp:docPr id="12" name="Bildplatzhalter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platzhalter 1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8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392CFB" w:rsidP="00392CFB">
            <w:pPr>
              <w:jc w:val="center"/>
              <w:rPr>
                <w:rFonts w:asciiTheme="majorHAnsi" w:hAnsiTheme="majorHAnsi" w:cstheme="majorHAnsi"/>
              </w:rPr>
            </w:pPr>
            <w:r w:rsidRPr="00392CF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59F29A1" wp14:editId="060CF06A">
                  <wp:extent cx="1800000" cy="1800000"/>
                  <wp:effectExtent l="0" t="0" r="0" b="0"/>
                  <wp:docPr id="13" name="Bildplatzhalter 1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platzhalter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" r="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Default="00392CFB" w:rsidP="00392CFB">
            <w:pPr>
              <w:jc w:val="center"/>
              <w:rPr>
                <w:rFonts w:asciiTheme="majorHAnsi" w:hAnsiTheme="majorHAnsi" w:cstheme="majorHAnsi"/>
              </w:rPr>
            </w:pPr>
            <w:r w:rsidRPr="00392CF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ECF125D" wp14:editId="67E92898">
                  <wp:extent cx="2099132" cy="1726388"/>
                  <wp:effectExtent l="0" t="0" r="0" b="7620"/>
                  <wp:docPr id="14" name="Bildplatzhalter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platzhalter 1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682" cy="174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Default="00392CFB" w:rsidP="00392CFB">
            <w:pPr>
              <w:jc w:val="center"/>
              <w:rPr>
                <w:rFonts w:asciiTheme="majorHAnsi" w:hAnsiTheme="majorHAnsi" w:cstheme="majorHAnsi"/>
              </w:rPr>
            </w:pPr>
            <w:r w:rsidRPr="00392CF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FA1E407" wp14:editId="30B5D4E8">
                  <wp:extent cx="1800000" cy="1800000"/>
                  <wp:effectExtent l="0" t="0" r="0" b="0"/>
                  <wp:docPr id="53" name="Bildplatzhalter 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platzhalter 1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8D" w:rsidTr="00602ADF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</w:tr>
      <w:tr w:rsidR="00DC4F8D" w:rsidTr="00602ADF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</w:tr>
      <w:tr w:rsidR="00DC4F8D" w:rsidTr="00602ADF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Default="00DC4F8D" w:rsidP="007572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Pr="00A50249" w:rsidRDefault="00DC4F8D" w:rsidP="00757233">
            <w:pPr>
              <w:rPr>
                <w:rFonts w:asciiTheme="majorHAnsi" w:hAnsiTheme="majorHAnsi" w:cstheme="majorHAnsi"/>
              </w:rPr>
            </w:pPr>
          </w:p>
        </w:tc>
      </w:tr>
      <w:tr w:rsidR="00DC4F8D" w:rsidRPr="00D31F20" w:rsidTr="00602ADF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D31F20" w:rsidRDefault="00392CFB" w:rsidP="00392CFB">
            <w:pPr>
              <w:rPr>
                <w:rFonts w:asciiTheme="majorHAnsi" w:hAnsiTheme="majorHAnsi" w:cstheme="majorHAnsi"/>
                <w:b/>
                <w:sz w:val="28"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 xml:space="preserve">     </w:t>
            </w:r>
            <w:r w:rsidR="00DC4F8D">
              <w:rPr>
                <w:rFonts w:asciiTheme="majorHAnsi" w:hAnsiTheme="majorHAnsi" w:cstheme="majorHAnsi"/>
                <w:b/>
                <w:sz w:val="28"/>
              </w:rPr>
              <w:t>Brand-Melder drücken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D31F20" w:rsidRDefault="00DC4F8D" w:rsidP="00757233">
            <w:pPr>
              <w:rPr>
                <w:rFonts w:asciiTheme="majorHAnsi" w:hAnsiTheme="majorHAnsi" w:cstheme="majorHAnsi"/>
                <w:b/>
                <w:sz w:val="2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392CFB" w:rsidRDefault="00DC4F8D" w:rsidP="00DC4F8D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 xml:space="preserve">Andere Menschen </w:t>
            </w:r>
          </w:p>
          <w:p w:rsidR="00DC4F8D" w:rsidRPr="00D31F20" w:rsidRDefault="00DC4F8D" w:rsidP="00DC4F8D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helfen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D31F20" w:rsidRDefault="00DC4F8D" w:rsidP="00757233">
            <w:pPr>
              <w:rPr>
                <w:rFonts w:asciiTheme="majorHAnsi" w:hAnsiTheme="majorHAnsi" w:cstheme="majorHAnsi"/>
                <w:b/>
                <w:sz w:val="28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Pr="00D31F20" w:rsidRDefault="00392CFB" w:rsidP="00392CFB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Türen schließen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C4F8D" w:rsidRPr="00D31F20" w:rsidRDefault="00DC4F8D" w:rsidP="00757233">
            <w:pPr>
              <w:rPr>
                <w:rFonts w:asciiTheme="majorHAnsi" w:hAnsiTheme="majorHAnsi" w:cstheme="majorHAnsi"/>
                <w:b/>
                <w:sz w:val="28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8D" w:rsidRPr="00D31F20" w:rsidRDefault="00392CFB" w:rsidP="00392CFB">
            <w:pPr>
              <w:jc w:val="center"/>
              <w:rPr>
                <w:rFonts w:asciiTheme="majorHAnsi" w:hAnsiTheme="majorHAnsi" w:cstheme="majorHAnsi"/>
                <w:b/>
                <w:sz w:val="28"/>
              </w:rPr>
            </w:pPr>
            <w:r>
              <w:rPr>
                <w:rFonts w:asciiTheme="majorHAnsi" w:hAnsiTheme="majorHAnsi" w:cstheme="majorHAnsi"/>
                <w:b/>
                <w:sz w:val="28"/>
              </w:rPr>
              <w:t>Brand löschen</w:t>
            </w:r>
          </w:p>
        </w:tc>
      </w:tr>
    </w:tbl>
    <w:p w:rsidR="00DC4F8D" w:rsidRDefault="00DC4F8D" w:rsidP="00DC4F8D">
      <w:pPr>
        <w:rPr>
          <w:rFonts w:asciiTheme="majorHAnsi" w:hAnsiTheme="majorHAnsi" w:cstheme="majorHAnsi"/>
        </w:rPr>
      </w:pPr>
    </w:p>
    <w:p w:rsidR="00DC4F8D" w:rsidRDefault="00DC4F8D" w:rsidP="00DC4F8D">
      <w:pPr>
        <w:rPr>
          <w:rFonts w:asciiTheme="majorHAnsi" w:hAnsiTheme="majorHAnsi" w:cstheme="majorHAnsi"/>
        </w:rPr>
      </w:pPr>
    </w:p>
    <w:p w:rsidR="00DC4F8D" w:rsidRDefault="00DC4F8D" w:rsidP="00083B14">
      <w:pPr>
        <w:rPr>
          <w:rFonts w:asciiTheme="majorHAnsi" w:hAnsiTheme="majorHAnsi" w:cstheme="majorHAnsi"/>
        </w:rPr>
      </w:pPr>
    </w:p>
    <w:p w:rsidR="00DC4F8D" w:rsidRDefault="00DC4F8D" w:rsidP="00083B14">
      <w:pPr>
        <w:rPr>
          <w:rFonts w:asciiTheme="majorHAnsi" w:hAnsiTheme="majorHAnsi" w:cstheme="majorHAnsi"/>
        </w:rPr>
      </w:pPr>
    </w:p>
    <w:p w:rsidR="0063022D" w:rsidRDefault="0063022D" w:rsidP="00083B14">
      <w:pPr>
        <w:rPr>
          <w:rFonts w:asciiTheme="majorHAnsi" w:hAnsiTheme="majorHAnsi" w:cstheme="majorHAnsi"/>
        </w:rPr>
      </w:pPr>
    </w:p>
    <w:p w:rsidR="0063022D" w:rsidRDefault="0063022D" w:rsidP="00083B14">
      <w:pPr>
        <w:rPr>
          <w:rFonts w:asciiTheme="majorHAnsi" w:hAnsiTheme="majorHAnsi" w:cstheme="majorHAnsi"/>
        </w:rPr>
      </w:pPr>
    </w:p>
    <w:p w:rsidR="00BD3D7B" w:rsidRDefault="00BD3D7B" w:rsidP="00083B14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392CFB" w:rsidRPr="00E76D62" w:rsidTr="00757233">
        <w:tc>
          <w:tcPr>
            <w:tcW w:w="15451" w:type="dxa"/>
            <w:gridSpan w:val="3"/>
          </w:tcPr>
          <w:p w:rsidR="00392CFB" w:rsidRPr="00E76D62" w:rsidRDefault="00392CFB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392CFB" w:rsidRPr="00E76D62" w:rsidTr="00757233">
        <w:tc>
          <w:tcPr>
            <w:tcW w:w="4666" w:type="dxa"/>
            <w:tcBorders>
              <w:bottom w:val="single" w:sz="4" w:space="0" w:color="auto"/>
            </w:tcBorders>
          </w:tcPr>
          <w:p w:rsidR="00392CFB" w:rsidRPr="00E76D62" w:rsidRDefault="00392CFB" w:rsidP="00757233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 w:rsidR="0070714A">
              <w:rPr>
                <w:rFonts w:asciiTheme="majorHAnsi" w:hAnsiTheme="majorHAnsi" w:cstheme="majorHAnsi"/>
                <w:b/>
                <w:sz w:val="24"/>
              </w:rPr>
              <w:t>blatt</w:t>
            </w:r>
          </w:p>
        </w:tc>
        <w:tc>
          <w:tcPr>
            <w:tcW w:w="4803" w:type="dxa"/>
            <w:tcBorders>
              <w:bottom w:val="nil"/>
            </w:tcBorders>
          </w:tcPr>
          <w:p w:rsidR="00392CFB" w:rsidRPr="00E76D62" w:rsidRDefault="00392CFB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392CFB" w:rsidRPr="00E76D62" w:rsidRDefault="00392CFB" w:rsidP="00757233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392CFB" w:rsidRDefault="00392CFB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  <w:sz w:val="10"/>
        </w:rPr>
      </w:pPr>
    </w:p>
    <w:p w:rsidR="00392CFB" w:rsidRPr="00A2746D" w:rsidRDefault="00392CFB" w:rsidP="00392CFB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948"/>
        <w:gridCol w:w="2430"/>
        <w:gridCol w:w="5954"/>
      </w:tblGrid>
      <w:tr w:rsidR="00392CFB" w:rsidRPr="00A0444D" w:rsidTr="00757233">
        <w:tc>
          <w:tcPr>
            <w:tcW w:w="7067" w:type="dxa"/>
            <w:gridSpan w:val="2"/>
          </w:tcPr>
          <w:p w:rsidR="00392CFB" w:rsidRPr="00A0444D" w:rsidRDefault="00392CFB" w:rsidP="00392CFB">
            <w:pPr>
              <w:rPr>
                <w:rFonts w:asciiTheme="majorHAnsi" w:hAnsiTheme="majorHAnsi" w:cstheme="majorHAnsi"/>
                <w:b/>
                <w:sz w:val="40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>Anderen Menschen helfen</w:t>
            </w:r>
          </w:p>
        </w:tc>
        <w:tc>
          <w:tcPr>
            <w:tcW w:w="2430" w:type="dxa"/>
          </w:tcPr>
          <w:p w:rsidR="00392CFB" w:rsidRPr="00A0444D" w:rsidRDefault="00392CFB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392CFB" w:rsidRPr="00A0444D" w:rsidRDefault="00392CFB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</w:tr>
      <w:tr w:rsidR="00392CFB" w:rsidRPr="00A0444D" w:rsidTr="00757233">
        <w:tc>
          <w:tcPr>
            <w:tcW w:w="3119" w:type="dxa"/>
          </w:tcPr>
          <w:p w:rsidR="00392CFB" w:rsidRPr="00A0444D" w:rsidRDefault="00392CFB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6378" w:type="dxa"/>
            <w:gridSpan w:val="2"/>
          </w:tcPr>
          <w:p w:rsidR="00392CFB" w:rsidRDefault="00392CFB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392CFB" w:rsidRDefault="00392CFB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392CFB" w:rsidRDefault="00392CFB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392CFB" w:rsidRPr="00A0444D" w:rsidRDefault="00392CFB" w:rsidP="00757233">
            <w:pPr>
              <w:rPr>
                <w:rFonts w:asciiTheme="majorHAnsi" w:hAnsiTheme="majorHAnsi" w:cstheme="majorHAnsi"/>
                <w:sz w:val="24"/>
              </w:rPr>
            </w:pPr>
            <w:r w:rsidRPr="00392CFB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121590</wp:posOffset>
                  </wp:positionV>
                  <wp:extent cx="1799590" cy="1799590"/>
                  <wp:effectExtent l="0" t="0" r="0" b="0"/>
                  <wp:wrapNone/>
                  <wp:docPr id="55" name="Bild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platzhalt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" r="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:rsidR="00392CFB" w:rsidRDefault="00392CFB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392CFB" w:rsidRDefault="00392CFB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392CFB" w:rsidRPr="00392CFB" w:rsidRDefault="00392CFB" w:rsidP="00392CFB">
            <w:pPr>
              <w:rPr>
                <w:rFonts w:asciiTheme="majorHAnsi" w:hAnsiTheme="majorHAnsi" w:cstheme="majorHAnsi"/>
                <w:sz w:val="28"/>
              </w:rPr>
            </w:pPr>
            <w:r w:rsidRPr="00392CFB">
              <w:rPr>
                <w:rFonts w:asciiTheme="majorHAnsi" w:hAnsiTheme="majorHAnsi" w:cstheme="majorHAnsi"/>
                <w:sz w:val="28"/>
              </w:rPr>
              <w:t>Andere Menschen vor dem Feuer warnen.</w:t>
            </w:r>
          </w:p>
          <w:p w:rsidR="00392CFB" w:rsidRDefault="00392CFB" w:rsidP="00392CFB">
            <w:pPr>
              <w:rPr>
                <w:rFonts w:asciiTheme="majorHAnsi" w:hAnsiTheme="majorHAnsi" w:cstheme="majorHAnsi"/>
                <w:sz w:val="28"/>
              </w:rPr>
            </w:pPr>
          </w:p>
          <w:p w:rsidR="00392CFB" w:rsidRPr="00392CFB" w:rsidRDefault="00392CFB" w:rsidP="00392CFB">
            <w:pPr>
              <w:rPr>
                <w:rFonts w:asciiTheme="majorHAnsi" w:hAnsiTheme="majorHAnsi" w:cstheme="majorHAnsi"/>
                <w:sz w:val="28"/>
              </w:rPr>
            </w:pPr>
          </w:p>
          <w:p w:rsidR="00392CFB" w:rsidRPr="00392CFB" w:rsidRDefault="00392CFB" w:rsidP="00392CFB">
            <w:pPr>
              <w:rPr>
                <w:rFonts w:asciiTheme="majorHAnsi" w:hAnsiTheme="majorHAnsi" w:cstheme="majorHAnsi"/>
                <w:sz w:val="28"/>
              </w:rPr>
            </w:pPr>
            <w:r w:rsidRPr="00392CFB">
              <w:rPr>
                <w:rFonts w:asciiTheme="majorHAnsi" w:hAnsiTheme="majorHAnsi" w:cstheme="majorHAnsi"/>
                <w:sz w:val="28"/>
              </w:rPr>
              <w:t>Zeig ihnen den Weg nach draußen.</w:t>
            </w:r>
          </w:p>
          <w:p w:rsidR="00392CFB" w:rsidRDefault="00392CFB" w:rsidP="00392CFB">
            <w:pPr>
              <w:rPr>
                <w:rFonts w:asciiTheme="majorHAnsi" w:hAnsiTheme="majorHAnsi" w:cstheme="majorHAnsi"/>
                <w:sz w:val="28"/>
              </w:rPr>
            </w:pPr>
          </w:p>
          <w:p w:rsidR="00392CFB" w:rsidRPr="00392CFB" w:rsidRDefault="00392CFB" w:rsidP="00392CFB">
            <w:pPr>
              <w:rPr>
                <w:rFonts w:asciiTheme="majorHAnsi" w:hAnsiTheme="majorHAnsi" w:cstheme="majorHAnsi"/>
                <w:sz w:val="28"/>
              </w:rPr>
            </w:pPr>
          </w:p>
          <w:p w:rsidR="00392CFB" w:rsidRPr="00392CFB" w:rsidRDefault="00392CFB" w:rsidP="00392CFB">
            <w:pPr>
              <w:rPr>
                <w:rFonts w:asciiTheme="majorHAnsi" w:hAnsiTheme="majorHAnsi" w:cstheme="majorHAnsi"/>
                <w:sz w:val="28"/>
              </w:rPr>
            </w:pPr>
            <w:r w:rsidRPr="00392CFB">
              <w:rPr>
                <w:rFonts w:asciiTheme="majorHAnsi" w:hAnsiTheme="majorHAnsi" w:cstheme="majorHAnsi"/>
                <w:sz w:val="28"/>
              </w:rPr>
              <w:t>Bring Dich nicht selbst in Gefahr.</w:t>
            </w:r>
          </w:p>
          <w:p w:rsidR="00392CFB" w:rsidRDefault="00392CFB" w:rsidP="00392CFB">
            <w:pPr>
              <w:rPr>
                <w:rFonts w:asciiTheme="majorHAnsi" w:hAnsiTheme="majorHAnsi" w:cstheme="majorHAnsi"/>
                <w:sz w:val="28"/>
              </w:rPr>
            </w:pPr>
          </w:p>
          <w:p w:rsidR="00392CFB" w:rsidRPr="00392CFB" w:rsidRDefault="00392CFB" w:rsidP="00392CFB">
            <w:pPr>
              <w:rPr>
                <w:rFonts w:asciiTheme="majorHAnsi" w:hAnsiTheme="majorHAnsi" w:cstheme="majorHAnsi"/>
                <w:sz w:val="28"/>
              </w:rPr>
            </w:pPr>
          </w:p>
          <w:p w:rsidR="00392CFB" w:rsidRDefault="00392CFB" w:rsidP="00392CFB">
            <w:pPr>
              <w:rPr>
                <w:rFonts w:asciiTheme="majorHAnsi" w:hAnsiTheme="majorHAnsi" w:cstheme="majorHAnsi"/>
                <w:sz w:val="24"/>
              </w:rPr>
            </w:pPr>
            <w:r w:rsidRPr="00392CFB">
              <w:rPr>
                <w:rFonts w:asciiTheme="majorHAnsi" w:hAnsiTheme="majorHAnsi" w:cstheme="majorHAnsi"/>
                <w:sz w:val="28"/>
              </w:rPr>
              <w:t xml:space="preserve">Wenn jemand Hilfe braucht, sag einem Gruppenleiter bescheid. </w:t>
            </w:r>
          </w:p>
          <w:p w:rsidR="00392CFB" w:rsidRPr="00A0444D" w:rsidRDefault="00392CFB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392CFB" w:rsidRDefault="00392CFB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p w:rsidR="0063022D" w:rsidRDefault="0063022D" w:rsidP="00392CFB">
      <w:pPr>
        <w:rPr>
          <w:rFonts w:asciiTheme="majorHAnsi" w:hAnsiTheme="majorHAnsi" w:cstheme="majorHAnsi"/>
        </w:rPr>
      </w:pPr>
    </w:p>
    <w:p w:rsidR="0063022D" w:rsidRDefault="0063022D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E96A66" w:rsidRPr="00E76D62" w:rsidTr="00757233">
        <w:tc>
          <w:tcPr>
            <w:tcW w:w="15451" w:type="dxa"/>
            <w:gridSpan w:val="3"/>
          </w:tcPr>
          <w:p w:rsidR="00E96A66" w:rsidRPr="00E76D62" w:rsidRDefault="00E96A66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E96A66" w:rsidRPr="00E76D62" w:rsidTr="00757233">
        <w:tc>
          <w:tcPr>
            <w:tcW w:w="4666" w:type="dxa"/>
            <w:tcBorders>
              <w:bottom w:val="single" w:sz="4" w:space="0" w:color="auto"/>
            </w:tcBorders>
          </w:tcPr>
          <w:p w:rsidR="00E96A66" w:rsidRPr="00E76D62" w:rsidRDefault="00E96A66" w:rsidP="00757233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>
              <w:rPr>
                <w:rFonts w:asciiTheme="majorHAnsi" w:hAnsiTheme="majorHAnsi" w:cstheme="majorHAnsi"/>
                <w:b/>
                <w:sz w:val="24"/>
              </w:rPr>
              <w:t xml:space="preserve">blatt </w:t>
            </w:r>
          </w:p>
        </w:tc>
        <w:tc>
          <w:tcPr>
            <w:tcW w:w="4803" w:type="dxa"/>
            <w:tcBorders>
              <w:bottom w:val="nil"/>
            </w:tcBorders>
          </w:tcPr>
          <w:p w:rsidR="00E96A66" w:rsidRPr="00E76D62" w:rsidRDefault="00E96A66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E96A66" w:rsidRPr="00E76D62" w:rsidRDefault="00E96A66" w:rsidP="00757233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E96A66" w:rsidRDefault="00E96A66" w:rsidP="00E96A66">
      <w:pPr>
        <w:rPr>
          <w:rFonts w:asciiTheme="majorHAnsi" w:hAnsiTheme="majorHAnsi" w:cstheme="majorHAnsi"/>
        </w:rPr>
      </w:pPr>
    </w:p>
    <w:p w:rsidR="00E96A66" w:rsidRDefault="00E96A66" w:rsidP="00E96A66">
      <w:pPr>
        <w:rPr>
          <w:rFonts w:asciiTheme="majorHAnsi" w:hAnsiTheme="majorHAnsi" w:cstheme="majorHAnsi"/>
        </w:rPr>
      </w:pPr>
    </w:p>
    <w:p w:rsidR="00E96A66" w:rsidRDefault="00E96A66" w:rsidP="00E96A66">
      <w:pPr>
        <w:rPr>
          <w:rFonts w:asciiTheme="majorHAnsi" w:hAnsiTheme="majorHAnsi" w:cstheme="majorHAnsi"/>
          <w:sz w:val="10"/>
        </w:rPr>
      </w:pPr>
    </w:p>
    <w:p w:rsidR="00E96A66" w:rsidRPr="00A2746D" w:rsidRDefault="00E96A66" w:rsidP="00E96A66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948"/>
        <w:gridCol w:w="2430"/>
        <w:gridCol w:w="5954"/>
      </w:tblGrid>
      <w:tr w:rsidR="00E96A66" w:rsidRPr="00A0444D" w:rsidTr="00757233">
        <w:tc>
          <w:tcPr>
            <w:tcW w:w="7067" w:type="dxa"/>
            <w:gridSpan w:val="2"/>
          </w:tcPr>
          <w:p w:rsidR="00E96A66" w:rsidRPr="00A0444D" w:rsidRDefault="00E96A66" w:rsidP="00E96A66">
            <w:pPr>
              <w:rPr>
                <w:rFonts w:asciiTheme="majorHAnsi" w:hAnsiTheme="majorHAnsi" w:cstheme="majorHAnsi"/>
                <w:b/>
                <w:sz w:val="40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>Türen schließen</w:t>
            </w:r>
          </w:p>
        </w:tc>
        <w:tc>
          <w:tcPr>
            <w:tcW w:w="2430" w:type="dxa"/>
          </w:tcPr>
          <w:p w:rsidR="00E96A66" w:rsidRPr="00A0444D" w:rsidRDefault="00E96A66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E96A66" w:rsidRPr="00A0444D" w:rsidRDefault="00E96A66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</w:tr>
      <w:tr w:rsidR="00E96A66" w:rsidRPr="00A0444D" w:rsidTr="00757233">
        <w:tc>
          <w:tcPr>
            <w:tcW w:w="3119" w:type="dxa"/>
          </w:tcPr>
          <w:p w:rsidR="00E96A66" w:rsidRPr="00A0444D" w:rsidRDefault="00E96A66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6378" w:type="dxa"/>
            <w:gridSpan w:val="2"/>
          </w:tcPr>
          <w:p w:rsidR="00E96A66" w:rsidRDefault="00E96A66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E96A66" w:rsidRDefault="00E96A66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E96A66" w:rsidRDefault="00E96A66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E96A66" w:rsidRPr="00A0444D" w:rsidRDefault="00E96A66" w:rsidP="00757233">
            <w:pPr>
              <w:rPr>
                <w:rFonts w:asciiTheme="majorHAnsi" w:hAnsiTheme="majorHAnsi" w:cstheme="majorHAnsi"/>
                <w:sz w:val="24"/>
              </w:rPr>
            </w:pPr>
            <w:r w:rsidRPr="00E96A66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658571</wp:posOffset>
                  </wp:positionH>
                  <wp:positionV relativeFrom="paragraph">
                    <wp:posOffset>294284</wp:posOffset>
                  </wp:positionV>
                  <wp:extent cx="1921240" cy="1580084"/>
                  <wp:effectExtent l="0" t="0" r="3175" b="1270"/>
                  <wp:wrapNone/>
                  <wp:docPr id="57" name="Bild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platzhalt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240" cy="158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:rsidR="00E96A66" w:rsidRDefault="00E96A66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E96A66" w:rsidRDefault="00E96A66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E96A66" w:rsidRP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  <w:r w:rsidRPr="00E96A66">
              <w:rPr>
                <w:rFonts w:asciiTheme="majorHAnsi" w:hAnsiTheme="majorHAnsi" w:cstheme="majorHAnsi"/>
                <w:sz w:val="28"/>
              </w:rPr>
              <w:t>Fenster und Türen schließen.</w:t>
            </w:r>
          </w:p>
          <w:p w:rsid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</w:p>
          <w:p w:rsidR="00E96A66" w:rsidRP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</w:p>
          <w:p w:rsid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  <w:r w:rsidRPr="00E96A66">
              <w:rPr>
                <w:rFonts w:asciiTheme="majorHAnsi" w:hAnsiTheme="majorHAnsi" w:cstheme="majorHAnsi"/>
                <w:sz w:val="28"/>
              </w:rPr>
              <w:t xml:space="preserve">Das Feuer kann sich nicht so </w:t>
            </w:r>
          </w:p>
          <w:p w:rsidR="00E96A66" w:rsidRP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  <w:r w:rsidRPr="00E96A66">
              <w:rPr>
                <w:rFonts w:asciiTheme="majorHAnsi" w:hAnsiTheme="majorHAnsi" w:cstheme="majorHAnsi"/>
                <w:sz w:val="28"/>
              </w:rPr>
              <w:t>schnell ausbreiten.</w:t>
            </w:r>
          </w:p>
          <w:p w:rsid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</w:p>
          <w:p w:rsidR="00E96A66" w:rsidRP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</w:p>
          <w:p w:rsidR="00E96A66" w:rsidRP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  <w:r w:rsidRPr="00E96A66">
              <w:rPr>
                <w:rFonts w:asciiTheme="majorHAnsi" w:hAnsiTheme="majorHAnsi" w:cstheme="majorHAnsi"/>
                <w:sz w:val="28"/>
              </w:rPr>
              <w:t>So wird Zeit gewonnen.</w:t>
            </w:r>
          </w:p>
          <w:p w:rsid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</w:p>
          <w:p w:rsidR="00E96A66" w:rsidRP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</w:p>
          <w:p w:rsid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  <w:r w:rsidRPr="00E96A66">
              <w:rPr>
                <w:rFonts w:asciiTheme="majorHAnsi" w:hAnsiTheme="majorHAnsi" w:cstheme="majorHAnsi"/>
                <w:sz w:val="28"/>
              </w:rPr>
              <w:t xml:space="preserve">Und alle können in Ruhe zum </w:t>
            </w:r>
          </w:p>
          <w:p w:rsidR="00E96A66" w:rsidRPr="00E96A66" w:rsidRDefault="00E96A66" w:rsidP="00E96A66">
            <w:pPr>
              <w:rPr>
                <w:rFonts w:asciiTheme="majorHAnsi" w:hAnsiTheme="majorHAnsi" w:cstheme="majorHAnsi"/>
                <w:sz w:val="28"/>
              </w:rPr>
            </w:pPr>
            <w:r w:rsidRPr="00E96A66">
              <w:rPr>
                <w:rFonts w:asciiTheme="majorHAnsi" w:hAnsiTheme="majorHAnsi" w:cstheme="majorHAnsi"/>
                <w:sz w:val="28"/>
              </w:rPr>
              <w:t>Sammelplatz gehen.</w:t>
            </w:r>
          </w:p>
        </w:tc>
      </w:tr>
    </w:tbl>
    <w:p w:rsidR="00E96A66" w:rsidRDefault="00E96A66" w:rsidP="00E96A66">
      <w:pPr>
        <w:rPr>
          <w:rFonts w:asciiTheme="majorHAnsi" w:hAnsiTheme="majorHAnsi" w:cstheme="majorHAnsi"/>
        </w:rPr>
      </w:pPr>
    </w:p>
    <w:p w:rsidR="00E96A66" w:rsidRDefault="00E96A66" w:rsidP="00E96A66">
      <w:pPr>
        <w:rPr>
          <w:rFonts w:asciiTheme="majorHAnsi" w:hAnsiTheme="majorHAnsi" w:cstheme="majorHAnsi"/>
        </w:rPr>
      </w:pPr>
    </w:p>
    <w:p w:rsidR="00E96A66" w:rsidRDefault="00E96A66" w:rsidP="00E96A66">
      <w:pPr>
        <w:rPr>
          <w:rFonts w:asciiTheme="majorHAnsi" w:hAnsiTheme="majorHAnsi" w:cstheme="majorHAnsi"/>
        </w:rPr>
      </w:pPr>
    </w:p>
    <w:p w:rsidR="00E96A66" w:rsidRDefault="00E96A66" w:rsidP="00E96A66">
      <w:pPr>
        <w:rPr>
          <w:rFonts w:asciiTheme="majorHAnsi" w:hAnsiTheme="majorHAnsi" w:cstheme="majorHAnsi"/>
        </w:rPr>
      </w:pPr>
    </w:p>
    <w:p w:rsidR="00E96A66" w:rsidRDefault="00E96A66" w:rsidP="00E96A66">
      <w:pPr>
        <w:rPr>
          <w:rFonts w:asciiTheme="majorHAnsi" w:hAnsiTheme="majorHAnsi" w:cstheme="majorHAnsi"/>
        </w:rPr>
      </w:pPr>
    </w:p>
    <w:p w:rsidR="00E96A66" w:rsidRDefault="00E96A66" w:rsidP="00E96A66">
      <w:pPr>
        <w:rPr>
          <w:rFonts w:asciiTheme="majorHAnsi" w:hAnsiTheme="majorHAnsi" w:cstheme="majorHAnsi"/>
        </w:rPr>
      </w:pPr>
    </w:p>
    <w:p w:rsidR="00E96A66" w:rsidRDefault="00E96A66" w:rsidP="00E96A66">
      <w:pPr>
        <w:rPr>
          <w:rFonts w:asciiTheme="majorHAnsi" w:hAnsiTheme="majorHAnsi" w:cstheme="majorHAnsi"/>
        </w:rPr>
      </w:pPr>
    </w:p>
    <w:p w:rsidR="0063022D" w:rsidRDefault="0063022D" w:rsidP="00E96A66">
      <w:pPr>
        <w:rPr>
          <w:rFonts w:asciiTheme="majorHAnsi" w:hAnsiTheme="majorHAnsi" w:cstheme="majorHAnsi"/>
        </w:rPr>
      </w:pPr>
    </w:p>
    <w:p w:rsidR="0063022D" w:rsidRDefault="0063022D" w:rsidP="00E96A66">
      <w:pPr>
        <w:rPr>
          <w:rFonts w:asciiTheme="majorHAnsi" w:hAnsiTheme="majorHAnsi" w:cstheme="majorHAnsi"/>
        </w:rPr>
      </w:pPr>
    </w:p>
    <w:p w:rsidR="00E96A66" w:rsidRDefault="00E96A66" w:rsidP="00E96A66">
      <w:pPr>
        <w:rPr>
          <w:rFonts w:asciiTheme="majorHAnsi" w:hAnsiTheme="majorHAnsi" w:cstheme="majorHAnsi"/>
        </w:rPr>
      </w:pPr>
    </w:p>
    <w:p w:rsidR="00E96A66" w:rsidRDefault="00E96A66" w:rsidP="00E96A66">
      <w:pPr>
        <w:rPr>
          <w:rFonts w:asciiTheme="majorHAnsi" w:hAnsiTheme="majorHAnsi" w:cstheme="majorHAnsi"/>
        </w:rPr>
      </w:pPr>
    </w:p>
    <w:p w:rsidR="00E96A66" w:rsidRDefault="00E96A66" w:rsidP="00E96A66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757233" w:rsidRPr="00E76D62" w:rsidTr="00757233">
        <w:tc>
          <w:tcPr>
            <w:tcW w:w="15451" w:type="dxa"/>
            <w:gridSpan w:val="3"/>
          </w:tcPr>
          <w:p w:rsidR="00757233" w:rsidRPr="00E76D62" w:rsidRDefault="00757233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757233" w:rsidRPr="00E76D62" w:rsidTr="00757233">
        <w:tc>
          <w:tcPr>
            <w:tcW w:w="4666" w:type="dxa"/>
            <w:tcBorders>
              <w:bottom w:val="single" w:sz="4" w:space="0" w:color="auto"/>
            </w:tcBorders>
          </w:tcPr>
          <w:p w:rsidR="00757233" w:rsidRPr="00E76D62" w:rsidRDefault="00757233" w:rsidP="00757233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 w:rsidR="0070714A">
              <w:rPr>
                <w:rFonts w:asciiTheme="majorHAnsi" w:hAnsiTheme="majorHAnsi" w:cstheme="majorHAnsi"/>
                <w:b/>
                <w:sz w:val="24"/>
              </w:rPr>
              <w:t>blatt</w:t>
            </w:r>
          </w:p>
        </w:tc>
        <w:tc>
          <w:tcPr>
            <w:tcW w:w="4803" w:type="dxa"/>
            <w:tcBorders>
              <w:bottom w:val="nil"/>
            </w:tcBorders>
          </w:tcPr>
          <w:p w:rsidR="00757233" w:rsidRPr="00E76D62" w:rsidRDefault="00757233" w:rsidP="00757233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757233" w:rsidRPr="00E76D62" w:rsidRDefault="00757233" w:rsidP="00757233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757233" w:rsidRDefault="00757233" w:rsidP="00757233">
      <w:pPr>
        <w:rPr>
          <w:rFonts w:asciiTheme="majorHAnsi" w:hAnsiTheme="majorHAnsi" w:cstheme="majorHAnsi"/>
        </w:rPr>
      </w:pPr>
    </w:p>
    <w:p w:rsidR="00757233" w:rsidRDefault="00757233" w:rsidP="00757233">
      <w:pPr>
        <w:rPr>
          <w:rFonts w:asciiTheme="majorHAnsi" w:hAnsiTheme="majorHAnsi" w:cstheme="majorHAnsi"/>
        </w:rPr>
      </w:pPr>
    </w:p>
    <w:p w:rsidR="00757233" w:rsidRDefault="00757233" w:rsidP="00757233">
      <w:pPr>
        <w:rPr>
          <w:rFonts w:asciiTheme="majorHAnsi" w:hAnsiTheme="majorHAnsi" w:cstheme="majorHAnsi"/>
          <w:sz w:val="10"/>
        </w:rPr>
      </w:pPr>
    </w:p>
    <w:p w:rsidR="00757233" w:rsidRPr="00A2746D" w:rsidRDefault="00757233" w:rsidP="00757233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948"/>
        <w:gridCol w:w="2430"/>
        <w:gridCol w:w="5954"/>
      </w:tblGrid>
      <w:tr w:rsidR="00757233" w:rsidRPr="00A0444D" w:rsidTr="00757233">
        <w:tc>
          <w:tcPr>
            <w:tcW w:w="7067" w:type="dxa"/>
            <w:gridSpan w:val="2"/>
          </w:tcPr>
          <w:p w:rsidR="00757233" w:rsidRPr="00A0444D" w:rsidRDefault="00757233" w:rsidP="00757233">
            <w:pPr>
              <w:rPr>
                <w:rFonts w:asciiTheme="majorHAnsi" w:hAnsiTheme="majorHAnsi" w:cstheme="majorHAnsi"/>
                <w:b/>
                <w:sz w:val="40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>Feuer löschen</w:t>
            </w:r>
          </w:p>
        </w:tc>
        <w:tc>
          <w:tcPr>
            <w:tcW w:w="2430" w:type="dxa"/>
          </w:tcPr>
          <w:p w:rsidR="00757233" w:rsidRPr="00A0444D" w:rsidRDefault="00757233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757233" w:rsidRPr="00A0444D" w:rsidRDefault="00757233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</w:tr>
      <w:tr w:rsidR="00757233" w:rsidRPr="00A0444D" w:rsidTr="00757233">
        <w:tc>
          <w:tcPr>
            <w:tcW w:w="3119" w:type="dxa"/>
          </w:tcPr>
          <w:p w:rsidR="00757233" w:rsidRPr="00A0444D" w:rsidRDefault="00757233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6378" w:type="dxa"/>
            <w:gridSpan w:val="2"/>
          </w:tcPr>
          <w:p w:rsidR="00757233" w:rsidRDefault="00757233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757233" w:rsidRDefault="00757233" w:rsidP="00757233">
            <w:pPr>
              <w:rPr>
                <w:rFonts w:asciiTheme="majorHAnsi" w:hAnsiTheme="majorHAnsi" w:cstheme="majorHAnsi"/>
                <w:sz w:val="24"/>
              </w:rPr>
            </w:pPr>
          </w:p>
          <w:p w:rsidR="00757233" w:rsidRDefault="001B19AF" w:rsidP="00757233">
            <w:pPr>
              <w:rPr>
                <w:rFonts w:asciiTheme="majorHAnsi" w:hAnsiTheme="majorHAnsi" w:cstheme="majorHAnsi"/>
                <w:sz w:val="24"/>
              </w:rPr>
            </w:pPr>
            <w:r w:rsidRPr="00757233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172415</wp:posOffset>
                  </wp:positionV>
                  <wp:extent cx="1799590" cy="1799590"/>
                  <wp:effectExtent l="0" t="0" r="0" b="0"/>
                  <wp:wrapNone/>
                  <wp:docPr id="59" name="Bild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platzhalt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7233" w:rsidRPr="00A0444D" w:rsidRDefault="00757233" w:rsidP="00757233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757233" w:rsidRDefault="00757233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757233" w:rsidRDefault="00757233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1B19AF" w:rsidRDefault="00757233" w:rsidP="00757233">
            <w:pPr>
              <w:rPr>
                <w:rFonts w:asciiTheme="majorHAnsi" w:hAnsiTheme="majorHAnsi" w:cstheme="majorHAnsi"/>
                <w:sz w:val="28"/>
              </w:rPr>
            </w:pPr>
            <w:r w:rsidRPr="00757233">
              <w:rPr>
                <w:rFonts w:asciiTheme="majorHAnsi" w:hAnsiTheme="majorHAnsi" w:cstheme="majorHAnsi"/>
                <w:sz w:val="28"/>
              </w:rPr>
              <w:t>Kleine Feuer können</w:t>
            </w:r>
            <w:r w:rsidR="001B19AF">
              <w:rPr>
                <w:rFonts w:asciiTheme="majorHAnsi" w:hAnsiTheme="majorHAnsi" w:cstheme="majorHAnsi"/>
                <w:sz w:val="28"/>
              </w:rPr>
              <w:t xml:space="preserve"> </w:t>
            </w:r>
            <w:r w:rsidRPr="00757233">
              <w:rPr>
                <w:rFonts w:asciiTheme="majorHAnsi" w:hAnsiTheme="majorHAnsi" w:cstheme="majorHAnsi"/>
                <w:sz w:val="28"/>
              </w:rPr>
              <w:t xml:space="preserve">mit einem </w:t>
            </w:r>
          </w:p>
          <w:p w:rsidR="001B19AF" w:rsidRDefault="00757233" w:rsidP="00757233">
            <w:pPr>
              <w:rPr>
                <w:rFonts w:asciiTheme="majorHAnsi" w:hAnsiTheme="majorHAnsi" w:cstheme="majorHAnsi"/>
                <w:sz w:val="28"/>
              </w:rPr>
            </w:pPr>
            <w:r w:rsidRPr="00757233">
              <w:rPr>
                <w:rFonts w:asciiTheme="majorHAnsi" w:hAnsiTheme="majorHAnsi" w:cstheme="majorHAnsi"/>
                <w:sz w:val="28"/>
              </w:rPr>
              <w:t xml:space="preserve">Feuerlöscher gelöscht werden. </w:t>
            </w:r>
          </w:p>
          <w:p w:rsidR="00757233" w:rsidRPr="001B19AF" w:rsidRDefault="00757233" w:rsidP="00757233">
            <w:pPr>
              <w:rPr>
                <w:rFonts w:asciiTheme="majorHAnsi" w:hAnsiTheme="majorHAnsi" w:cstheme="majorHAnsi"/>
                <w:b/>
                <w:i/>
                <w:sz w:val="28"/>
              </w:rPr>
            </w:pPr>
            <w:r w:rsidRPr="001B19AF">
              <w:rPr>
                <w:rFonts w:asciiTheme="majorHAnsi" w:hAnsiTheme="majorHAnsi" w:cstheme="majorHAnsi"/>
                <w:b/>
                <w:i/>
                <w:sz w:val="28"/>
              </w:rPr>
              <w:t>Dass muss man aber vorher üben.</w:t>
            </w:r>
          </w:p>
          <w:p w:rsidR="00757233" w:rsidRPr="00757233" w:rsidRDefault="00757233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1B19AF" w:rsidRDefault="00757233" w:rsidP="00757233">
            <w:pPr>
              <w:rPr>
                <w:rFonts w:asciiTheme="majorHAnsi" w:hAnsiTheme="majorHAnsi" w:cstheme="majorHAnsi"/>
                <w:sz w:val="28"/>
              </w:rPr>
            </w:pPr>
            <w:r w:rsidRPr="00757233">
              <w:rPr>
                <w:rFonts w:asciiTheme="majorHAnsi" w:hAnsiTheme="majorHAnsi" w:cstheme="majorHAnsi"/>
                <w:sz w:val="28"/>
              </w:rPr>
              <w:t xml:space="preserve">Löschen aber nur, </w:t>
            </w:r>
          </w:p>
          <w:p w:rsidR="00757233" w:rsidRPr="00757233" w:rsidRDefault="00757233" w:rsidP="00757233">
            <w:pPr>
              <w:rPr>
                <w:rFonts w:asciiTheme="majorHAnsi" w:hAnsiTheme="majorHAnsi" w:cstheme="majorHAnsi"/>
                <w:sz w:val="28"/>
              </w:rPr>
            </w:pPr>
            <w:r w:rsidRPr="00757233">
              <w:rPr>
                <w:rFonts w:asciiTheme="majorHAnsi" w:hAnsiTheme="majorHAnsi" w:cstheme="majorHAnsi"/>
                <w:sz w:val="28"/>
              </w:rPr>
              <w:t>wenn Du Dich selber nicht in Gefahr bringst.</w:t>
            </w:r>
          </w:p>
          <w:p w:rsidR="00757233" w:rsidRPr="00757233" w:rsidRDefault="00757233" w:rsidP="00757233">
            <w:pPr>
              <w:rPr>
                <w:rFonts w:asciiTheme="majorHAnsi" w:hAnsiTheme="majorHAnsi" w:cstheme="majorHAnsi"/>
                <w:sz w:val="28"/>
              </w:rPr>
            </w:pPr>
          </w:p>
          <w:p w:rsidR="00757233" w:rsidRPr="00757233" w:rsidRDefault="00757233" w:rsidP="00757233">
            <w:pPr>
              <w:rPr>
                <w:rFonts w:asciiTheme="majorHAnsi" w:hAnsiTheme="majorHAnsi" w:cstheme="majorHAnsi"/>
                <w:sz w:val="28"/>
              </w:rPr>
            </w:pPr>
            <w:r w:rsidRPr="00757233">
              <w:rPr>
                <w:rFonts w:asciiTheme="majorHAnsi" w:hAnsiTheme="majorHAnsi" w:cstheme="majorHAnsi"/>
                <w:sz w:val="28"/>
              </w:rPr>
              <w:t>Wichtiger ist:</w:t>
            </w:r>
          </w:p>
          <w:p w:rsidR="00757233" w:rsidRPr="001B19AF" w:rsidRDefault="00757233" w:rsidP="00757233">
            <w:pPr>
              <w:rPr>
                <w:rFonts w:asciiTheme="majorHAnsi" w:hAnsiTheme="majorHAnsi" w:cstheme="majorHAnsi"/>
                <w:b/>
                <w:i/>
                <w:sz w:val="28"/>
              </w:rPr>
            </w:pPr>
            <w:r w:rsidRPr="001B19AF">
              <w:rPr>
                <w:rFonts w:asciiTheme="majorHAnsi" w:hAnsiTheme="majorHAnsi" w:cstheme="majorHAnsi"/>
                <w:b/>
                <w:i/>
                <w:sz w:val="28"/>
              </w:rPr>
              <w:t>Sich selbst in Sicherheit zu bringen.</w:t>
            </w:r>
          </w:p>
        </w:tc>
      </w:tr>
    </w:tbl>
    <w:p w:rsidR="00757233" w:rsidRDefault="00757233" w:rsidP="00757233">
      <w:pPr>
        <w:rPr>
          <w:rFonts w:asciiTheme="majorHAnsi" w:hAnsiTheme="majorHAnsi" w:cstheme="majorHAnsi"/>
        </w:rPr>
      </w:pPr>
    </w:p>
    <w:p w:rsidR="00757233" w:rsidRDefault="00757233" w:rsidP="00757233">
      <w:pPr>
        <w:rPr>
          <w:rFonts w:asciiTheme="majorHAnsi" w:hAnsiTheme="majorHAnsi" w:cstheme="majorHAnsi"/>
        </w:rPr>
      </w:pPr>
    </w:p>
    <w:p w:rsidR="00757233" w:rsidRDefault="00757233" w:rsidP="00757233">
      <w:pPr>
        <w:rPr>
          <w:rFonts w:asciiTheme="majorHAnsi" w:hAnsiTheme="majorHAnsi" w:cstheme="majorHAnsi"/>
        </w:rPr>
      </w:pPr>
    </w:p>
    <w:p w:rsidR="00757233" w:rsidRDefault="00757233" w:rsidP="00757233">
      <w:pPr>
        <w:rPr>
          <w:rFonts w:asciiTheme="majorHAnsi" w:hAnsiTheme="majorHAnsi" w:cstheme="majorHAnsi"/>
        </w:rPr>
      </w:pPr>
    </w:p>
    <w:p w:rsidR="00757233" w:rsidRDefault="00757233" w:rsidP="00757233">
      <w:pPr>
        <w:rPr>
          <w:rFonts w:asciiTheme="majorHAnsi" w:hAnsiTheme="majorHAnsi" w:cstheme="majorHAnsi"/>
        </w:rPr>
      </w:pPr>
    </w:p>
    <w:p w:rsidR="00757233" w:rsidRDefault="00757233" w:rsidP="00757233">
      <w:pPr>
        <w:rPr>
          <w:rFonts w:asciiTheme="majorHAnsi" w:hAnsiTheme="majorHAnsi" w:cstheme="majorHAnsi"/>
        </w:rPr>
      </w:pPr>
    </w:p>
    <w:p w:rsidR="00757233" w:rsidRDefault="00757233" w:rsidP="00757233">
      <w:pPr>
        <w:rPr>
          <w:rFonts w:asciiTheme="majorHAnsi" w:hAnsiTheme="majorHAnsi" w:cstheme="majorHAnsi"/>
        </w:rPr>
      </w:pPr>
    </w:p>
    <w:p w:rsidR="00757233" w:rsidRDefault="00757233" w:rsidP="00757233">
      <w:pPr>
        <w:rPr>
          <w:rFonts w:asciiTheme="majorHAnsi" w:hAnsiTheme="majorHAnsi" w:cstheme="majorHAnsi"/>
        </w:rPr>
      </w:pPr>
    </w:p>
    <w:p w:rsidR="00757233" w:rsidRDefault="00757233" w:rsidP="00757233">
      <w:pPr>
        <w:rPr>
          <w:rFonts w:asciiTheme="majorHAnsi" w:hAnsiTheme="majorHAnsi" w:cstheme="majorHAnsi"/>
        </w:rPr>
      </w:pPr>
    </w:p>
    <w:p w:rsidR="00757233" w:rsidRDefault="00757233" w:rsidP="00757233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p w:rsidR="00E96A66" w:rsidRDefault="00E96A66" w:rsidP="00392CFB">
      <w:pPr>
        <w:rPr>
          <w:rFonts w:asciiTheme="majorHAnsi" w:hAnsiTheme="majorHAnsi" w:cstheme="majorHAnsi"/>
        </w:rPr>
      </w:pPr>
    </w:p>
    <w:p w:rsidR="00E96A66" w:rsidRDefault="00E96A66" w:rsidP="00392CFB">
      <w:pPr>
        <w:rPr>
          <w:rFonts w:asciiTheme="majorHAnsi" w:hAnsiTheme="majorHAnsi" w:cstheme="majorHAnsi"/>
        </w:rPr>
      </w:pPr>
    </w:p>
    <w:p w:rsidR="0063022D" w:rsidRDefault="0063022D" w:rsidP="00392CFB">
      <w:pPr>
        <w:rPr>
          <w:rFonts w:asciiTheme="majorHAnsi" w:hAnsiTheme="majorHAnsi" w:cstheme="majorHAnsi"/>
        </w:rPr>
      </w:pPr>
    </w:p>
    <w:p w:rsidR="0063022D" w:rsidRDefault="0063022D" w:rsidP="00392CFB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B87651" w:rsidRPr="00E76D62" w:rsidTr="00036C2A">
        <w:tc>
          <w:tcPr>
            <w:tcW w:w="15451" w:type="dxa"/>
            <w:gridSpan w:val="3"/>
          </w:tcPr>
          <w:p w:rsidR="00B87651" w:rsidRPr="00E76D62" w:rsidRDefault="00B87651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B87651" w:rsidRPr="00E76D62" w:rsidTr="00036C2A">
        <w:tc>
          <w:tcPr>
            <w:tcW w:w="4666" w:type="dxa"/>
            <w:tcBorders>
              <w:bottom w:val="single" w:sz="4" w:space="0" w:color="auto"/>
            </w:tcBorders>
          </w:tcPr>
          <w:p w:rsidR="00B87651" w:rsidRPr="00E76D62" w:rsidRDefault="00B87651" w:rsidP="00036C2A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 w:rsidR="0070714A">
              <w:rPr>
                <w:rFonts w:asciiTheme="majorHAnsi" w:hAnsiTheme="majorHAnsi" w:cstheme="majorHAnsi"/>
                <w:b/>
                <w:sz w:val="24"/>
              </w:rPr>
              <w:t>blatt</w:t>
            </w:r>
          </w:p>
        </w:tc>
        <w:tc>
          <w:tcPr>
            <w:tcW w:w="4803" w:type="dxa"/>
            <w:tcBorders>
              <w:bottom w:val="nil"/>
            </w:tcBorders>
          </w:tcPr>
          <w:p w:rsidR="00B87651" w:rsidRPr="00E76D62" w:rsidRDefault="00B87651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B87651" w:rsidRPr="00E76D62" w:rsidRDefault="00B87651" w:rsidP="00036C2A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  <w:sz w:val="10"/>
        </w:rPr>
      </w:pPr>
    </w:p>
    <w:p w:rsidR="00B87651" w:rsidRPr="00A2746D" w:rsidRDefault="00B87651" w:rsidP="00B87651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948"/>
        <w:gridCol w:w="2430"/>
        <w:gridCol w:w="5954"/>
      </w:tblGrid>
      <w:tr w:rsidR="00B87651" w:rsidRPr="00A0444D" w:rsidTr="00036C2A">
        <w:tc>
          <w:tcPr>
            <w:tcW w:w="7067" w:type="dxa"/>
            <w:gridSpan w:val="2"/>
          </w:tcPr>
          <w:p w:rsidR="00B87651" w:rsidRPr="00A0444D" w:rsidRDefault="00B87651" w:rsidP="00B87651">
            <w:pPr>
              <w:rPr>
                <w:rFonts w:asciiTheme="majorHAnsi" w:hAnsiTheme="majorHAnsi" w:cstheme="majorHAnsi"/>
                <w:b/>
                <w:sz w:val="40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>Vorbeugender Brandschutz</w:t>
            </w:r>
          </w:p>
        </w:tc>
        <w:tc>
          <w:tcPr>
            <w:tcW w:w="2430" w:type="dxa"/>
          </w:tcPr>
          <w:p w:rsidR="00B87651" w:rsidRPr="00A0444D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B87651" w:rsidRPr="00A0444D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</w:tc>
      </w:tr>
      <w:tr w:rsidR="00B87651" w:rsidRPr="00A0444D" w:rsidTr="00036C2A">
        <w:tc>
          <w:tcPr>
            <w:tcW w:w="3119" w:type="dxa"/>
          </w:tcPr>
          <w:p w:rsidR="00B87651" w:rsidRPr="00A0444D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6378" w:type="dxa"/>
            <w:gridSpan w:val="2"/>
          </w:tcPr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  <w:r w:rsidRPr="00B87651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66472</wp:posOffset>
                  </wp:positionH>
                  <wp:positionV relativeFrom="paragraph">
                    <wp:posOffset>129134</wp:posOffset>
                  </wp:positionV>
                  <wp:extent cx="2880000" cy="2880000"/>
                  <wp:effectExtent l="0" t="0" r="0" b="0"/>
                  <wp:wrapNone/>
                  <wp:docPr id="61" name="Bild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platzhalt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B87651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Pr="00B87651" w:rsidRDefault="00B87651" w:rsidP="00B87651">
            <w:pPr>
              <w:rPr>
                <w:rFonts w:asciiTheme="majorHAnsi" w:hAnsiTheme="majorHAnsi" w:cstheme="majorHAnsi"/>
                <w:sz w:val="28"/>
              </w:rPr>
            </w:pPr>
            <w:r w:rsidRPr="00B87651">
              <w:rPr>
                <w:rFonts w:asciiTheme="majorHAnsi" w:hAnsiTheme="majorHAnsi" w:cstheme="majorHAnsi"/>
                <w:sz w:val="24"/>
              </w:rPr>
              <w:t xml:space="preserve">              </w:t>
            </w:r>
            <w:r>
              <w:rPr>
                <w:rFonts w:asciiTheme="majorHAnsi" w:hAnsiTheme="majorHAnsi" w:cstheme="majorHAnsi"/>
                <w:sz w:val="24"/>
              </w:rPr>
              <w:t xml:space="preserve">   </w:t>
            </w:r>
            <w:r w:rsidRPr="00B87651">
              <w:rPr>
                <w:rFonts w:asciiTheme="majorHAnsi" w:hAnsiTheme="majorHAnsi" w:cstheme="majorHAnsi"/>
                <w:sz w:val="24"/>
              </w:rPr>
              <w:t xml:space="preserve">  </w:t>
            </w:r>
            <w:r w:rsidRPr="00B87651">
              <w:rPr>
                <w:rFonts w:asciiTheme="majorHAnsi" w:hAnsiTheme="majorHAnsi" w:cstheme="majorHAnsi"/>
                <w:sz w:val="28"/>
              </w:rPr>
              <w:t>offenes Feuer verboten</w:t>
            </w: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Pr="00A0444D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B87651" w:rsidRDefault="00B87651" w:rsidP="00036C2A">
            <w:pPr>
              <w:rPr>
                <w:rFonts w:asciiTheme="majorHAnsi" w:hAnsiTheme="majorHAnsi" w:cstheme="majorHAnsi"/>
                <w:sz w:val="28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8"/>
              </w:rPr>
            </w:pPr>
          </w:p>
          <w:p w:rsidR="00B87651" w:rsidRDefault="00B87651" w:rsidP="00B87651">
            <w:pPr>
              <w:rPr>
                <w:rFonts w:asciiTheme="majorHAnsi" w:hAnsiTheme="majorHAnsi" w:cstheme="majorHAnsi"/>
                <w:sz w:val="28"/>
              </w:rPr>
            </w:pPr>
          </w:p>
          <w:p w:rsidR="00B87651" w:rsidRDefault="00B87651" w:rsidP="00B87651">
            <w:pPr>
              <w:rPr>
                <w:rFonts w:asciiTheme="majorHAnsi" w:hAnsiTheme="majorHAnsi" w:cstheme="majorHAnsi"/>
                <w:sz w:val="28"/>
              </w:rPr>
            </w:pPr>
            <w:r w:rsidRPr="00B87651">
              <w:rPr>
                <w:rFonts w:asciiTheme="majorHAnsi" w:hAnsiTheme="majorHAnsi" w:cstheme="majorHAnsi"/>
                <w:sz w:val="28"/>
              </w:rPr>
              <w:t xml:space="preserve">In der Werkstatt ist Feuer verboten. </w:t>
            </w:r>
          </w:p>
          <w:p w:rsidR="00B87651" w:rsidRDefault="00B87651" w:rsidP="00B87651">
            <w:pPr>
              <w:rPr>
                <w:rFonts w:asciiTheme="majorHAnsi" w:hAnsiTheme="majorHAnsi" w:cstheme="majorHAnsi"/>
                <w:sz w:val="28"/>
              </w:rPr>
            </w:pPr>
          </w:p>
          <w:p w:rsidR="00B87651" w:rsidRPr="00B87651" w:rsidRDefault="00B87651" w:rsidP="00B87651">
            <w:pPr>
              <w:rPr>
                <w:rFonts w:asciiTheme="majorHAnsi" w:hAnsiTheme="majorHAnsi" w:cstheme="majorHAnsi"/>
                <w:sz w:val="28"/>
              </w:rPr>
            </w:pPr>
          </w:p>
          <w:p w:rsidR="00B87651" w:rsidRDefault="00B87651" w:rsidP="00B87651">
            <w:pPr>
              <w:rPr>
                <w:rFonts w:asciiTheme="majorHAnsi" w:hAnsiTheme="majorHAnsi" w:cstheme="majorHAnsi"/>
                <w:sz w:val="28"/>
              </w:rPr>
            </w:pPr>
            <w:r w:rsidRPr="00B87651">
              <w:rPr>
                <w:rFonts w:asciiTheme="majorHAnsi" w:hAnsiTheme="majorHAnsi" w:cstheme="majorHAnsi"/>
                <w:sz w:val="28"/>
              </w:rPr>
              <w:t xml:space="preserve">Es dürfen keine Kerzen in </w:t>
            </w:r>
          </w:p>
          <w:p w:rsidR="00B87651" w:rsidRDefault="00B87651" w:rsidP="00B87651">
            <w:pPr>
              <w:rPr>
                <w:rFonts w:asciiTheme="majorHAnsi" w:hAnsiTheme="majorHAnsi" w:cstheme="majorHAnsi"/>
                <w:sz w:val="28"/>
              </w:rPr>
            </w:pPr>
            <w:r w:rsidRPr="00B87651">
              <w:rPr>
                <w:rFonts w:asciiTheme="majorHAnsi" w:hAnsiTheme="majorHAnsi" w:cstheme="majorHAnsi"/>
                <w:sz w:val="28"/>
              </w:rPr>
              <w:t xml:space="preserve">der Werkstatt angezündet werden. </w:t>
            </w:r>
          </w:p>
          <w:p w:rsidR="00B87651" w:rsidRDefault="00B87651" w:rsidP="00B87651">
            <w:pPr>
              <w:rPr>
                <w:rFonts w:asciiTheme="majorHAnsi" w:hAnsiTheme="majorHAnsi" w:cstheme="majorHAnsi"/>
                <w:sz w:val="28"/>
              </w:rPr>
            </w:pPr>
          </w:p>
          <w:p w:rsidR="00B87651" w:rsidRPr="00B87651" w:rsidRDefault="00B87651" w:rsidP="00B87651">
            <w:pPr>
              <w:rPr>
                <w:rFonts w:asciiTheme="majorHAnsi" w:hAnsiTheme="majorHAnsi" w:cstheme="majorHAnsi"/>
                <w:sz w:val="28"/>
              </w:rPr>
            </w:pPr>
          </w:p>
          <w:p w:rsidR="00B87651" w:rsidRDefault="00B87651" w:rsidP="00B87651">
            <w:pPr>
              <w:rPr>
                <w:rFonts w:asciiTheme="majorHAnsi" w:hAnsiTheme="majorHAnsi" w:cstheme="majorHAnsi"/>
                <w:sz w:val="28"/>
              </w:rPr>
            </w:pPr>
            <w:r w:rsidRPr="00B87651">
              <w:rPr>
                <w:rFonts w:asciiTheme="majorHAnsi" w:hAnsiTheme="majorHAnsi" w:cstheme="majorHAnsi"/>
                <w:sz w:val="28"/>
              </w:rPr>
              <w:t xml:space="preserve">Herumspielen mit Streichhölzern oder </w:t>
            </w:r>
          </w:p>
          <w:p w:rsidR="00B87651" w:rsidRPr="001B19AF" w:rsidRDefault="00B87651" w:rsidP="00B87651">
            <w:pPr>
              <w:rPr>
                <w:rFonts w:asciiTheme="majorHAnsi" w:hAnsiTheme="majorHAnsi" w:cstheme="majorHAnsi"/>
                <w:b/>
                <w:i/>
                <w:sz w:val="28"/>
              </w:rPr>
            </w:pPr>
            <w:r w:rsidRPr="00B87651">
              <w:rPr>
                <w:rFonts w:asciiTheme="majorHAnsi" w:hAnsiTheme="majorHAnsi" w:cstheme="majorHAnsi"/>
                <w:sz w:val="28"/>
              </w:rPr>
              <w:t>einem Feuerzeug ist auch verboten.</w:t>
            </w:r>
          </w:p>
        </w:tc>
      </w:tr>
    </w:tbl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63022D" w:rsidRDefault="0063022D" w:rsidP="00B87651">
      <w:pPr>
        <w:rPr>
          <w:rFonts w:asciiTheme="majorHAnsi" w:hAnsiTheme="majorHAnsi" w:cstheme="majorHAnsi"/>
        </w:rPr>
      </w:pPr>
    </w:p>
    <w:p w:rsidR="0063022D" w:rsidRDefault="0063022D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B87651" w:rsidRPr="00E76D62" w:rsidTr="00036C2A">
        <w:tc>
          <w:tcPr>
            <w:tcW w:w="15451" w:type="dxa"/>
            <w:gridSpan w:val="3"/>
          </w:tcPr>
          <w:p w:rsidR="00B87651" w:rsidRPr="00E76D62" w:rsidRDefault="00B87651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B87651" w:rsidRPr="00E76D62" w:rsidTr="00036C2A">
        <w:tc>
          <w:tcPr>
            <w:tcW w:w="4666" w:type="dxa"/>
            <w:tcBorders>
              <w:bottom w:val="single" w:sz="4" w:space="0" w:color="auto"/>
            </w:tcBorders>
          </w:tcPr>
          <w:p w:rsidR="00B87651" w:rsidRPr="00E76D62" w:rsidRDefault="00B87651" w:rsidP="00036C2A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 w:rsidR="0070714A">
              <w:rPr>
                <w:rFonts w:asciiTheme="majorHAnsi" w:hAnsiTheme="majorHAnsi" w:cstheme="majorHAnsi"/>
                <w:b/>
                <w:sz w:val="24"/>
              </w:rPr>
              <w:t>blatt</w:t>
            </w:r>
          </w:p>
        </w:tc>
        <w:tc>
          <w:tcPr>
            <w:tcW w:w="4803" w:type="dxa"/>
            <w:tcBorders>
              <w:bottom w:val="nil"/>
            </w:tcBorders>
          </w:tcPr>
          <w:p w:rsidR="00B87651" w:rsidRPr="00E76D62" w:rsidRDefault="00B87651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B87651" w:rsidRPr="00E76D62" w:rsidRDefault="00B87651" w:rsidP="00036C2A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  <w:sz w:val="10"/>
        </w:rPr>
      </w:pPr>
    </w:p>
    <w:p w:rsidR="00B87651" w:rsidRPr="00A2746D" w:rsidRDefault="00B87651" w:rsidP="00B87651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948"/>
        <w:gridCol w:w="2430"/>
        <w:gridCol w:w="5954"/>
      </w:tblGrid>
      <w:tr w:rsidR="00B87651" w:rsidRPr="00A0444D" w:rsidTr="00036C2A">
        <w:tc>
          <w:tcPr>
            <w:tcW w:w="7067" w:type="dxa"/>
            <w:gridSpan w:val="2"/>
          </w:tcPr>
          <w:p w:rsidR="00B87651" w:rsidRPr="00A0444D" w:rsidRDefault="00B87651" w:rsidP="00B87651">
            <w:pPr>
              <w:rPr>
                <w:rFonts w:asciiTheme="majorHAnsi" w:hAnsiTheme="majorHAnsi" w:cstheme="majorHAnsi"/>
                <w:b/>
                <w:sz w:val="40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>Rauchen verboten</w:t>
            </w:r>
          </w:p>
        </w:tc>
        <w:tc>
          <w:tcPr>
            <w:tcW w:w="2430" w:type="dxa"/>
          </w:tcPr>
          <w:p w:rsidR="00B87651" w:rsidRPr="00A0444D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954" w:type="dxa"/>
          </w:tcPr>
          <w:p w:rsidR="00B87651" w:rsidRPr="00A0444D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</w:tc>
      </w:tr>
      <w:tr w:rsidR="00B87651" w:rsidRPr="00A0444D" w:rsidTr="00036C2A">
        <w:tc>
          <w:tcPr>
            <w:tcW w:w="3119" w:type="dxa"/>
          </w:tcPr>
          <w:p w:rsidR="00B87651" w:rsidRPr="00A0444D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6378" w:type="dxa"/>
            <w:gridSpan w:val="2"/>
          </w:tcPr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  <w:r w:rsidRPr="00B87651">
              <w:rPr>
                <w:rFonts w:asciiTheme="majorHAnsi" w:hAnsiTheme="majorHAnsi" w:cstheme="majorHAnsi"/>
                <w:noProof/>
                <w:sz w:val="24"/>
              </w:rPr>
              <w:drawing>
                <wp:inline distT="0" distB="0" distL="0" distR="0" wp14:anchorId="778F8B6C" wp14:editId="58E4B40E">
                  <wp:extent cx="2877482" cy="2877482"/>
                  <wp:effectExtent l="0" t="0" r="0" b="0"/>
                  <wp:docPr id="63" name="Bild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platzhalt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82" cy="287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651" w:rsidRDefault="00B87651" w:rsidP="00036C2A">
            <w:pPr>
              <w:rPr>
                <w:rFonts w:asciiTheme="majorHAnsi" w:hAnsiTheme="majorHAnsi" w:cstheme="majorHAnsi"/>
                <w:sz w:val="24"/>
              </w:rPr>
            </w:pPr>
          </w:p>
          <w:p w:rsidR="00B87651" w:rsidRPr="00A0444D" w:rsidRDefault="00B87651" w:rsidP="00AD30BB">
            <w:pPr>
              <w:rPr>
                <w:rFonts w:asciiTheme="majorHAnsi" w:hAnsiTheme="majorHAnsi" w:cstheme="majorHAnsi"/>
                <w:sz w:val="24"/>
              </w:rPr>
            </w:pPr>
            <w:r w:rsidRPr="00AD30BB">
              <w:rPr>
                <w:rFonts w:asciiTheme="majorHAnsi" w:hAnsiTheme="majorHAnsi" w:cstheme="majorHAnsi"/>
                <w:sz w:val="28"/>
              </w:rPr>
              <w:t xml:space="preserve">           </w:t>
            </w:r>
            <w:r w:rsidR="00AD30BB">
              <w:rPr>
                <w:rFonts w:asciiTheme="majorHAnsi" w:hAnsiTheme="majorHAnsi" w:cstheme="majorHAnsi"/>
                <w:sz w:val="28"/>
              </w:rPr>
              <w:t xml:space="preserve">    </w:t>
            </w:r>
            <w:r w:rsidRPr="00AD30BB">
              <w:rPr>
                <w:rFonts w:asciiTheme="majorHAnsi" w:hAnsiTheme="majorHAnsi" w:cstheme="majorHAnsi"/>
                <w:sz w:val="28"/>
              </w:rPr>
              <w:t xml:space="preserve">    Rauchen verboten</w:t>
            </w:r>
          </w:p>
        </w:tc>
        <w:tc>
          <w:tcPr>
            <w:tcW w:w="5954" w:type="dxa"/>
          </w:tcPr>
          <w:p w:rsidR="00B87651" w:rsidRDefault="00B87651" w:rsidP="00036C2A">
            <w:pPr>
              <w:rPr>
                <w:rFonts w:asciiTheme="majorHAnsi" w:hAnsiTheme="majorHAnsi" w:cstheme="majorHAnsi"/>
                <w:sz w:val="28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8"/>
              </w:rPr>
            </w:pPr>
          </w:p>
          <w:p w:rsidR="00B87651" w:rsidRDefault="00B87651" w:rsidP="00036C2A">
            <w:pPr>
              <w:rPr>
                <w:rFonts w:asciiTheme="majorHAnsi" w:hAnsiTheme="majorHAnsi" w:cstheme="majorHAnsi"/>
                <w:sz w:val="28"/>
              </w:rPr>
            </w:pPr>
          </w:p>
          <w:p w:rsidR="009C5869" w:rsidRDefault="009C5869" w:rsidP="009C5869">
            <w:pPr>
              <w:rPr>
                <w:rFonts w:asciiTheme="majorHAnsi" w:hAnsiTheme="majorHAnsi" w:cstheme="majorHAnsi"/>
                <w:sz w:val="28"/>
              </w:rPr>
            </w:pPr>
            <w:r w:rsidRPr="009C5869">
              <w:rPr>
                <w:rFonts w:asciiTheme="majorHAnsi" w:hAnsiTheme="majorHAnsi" w:cstheme="majorHAnsi"/>
                <w:sz w:val="28"/>
              </w:rPr>
              <w:t xml:space="preserve">In der Werkstatt und auf dem ganzen </w:t>
            </w:r>
          </w:p>
          <w:p w:rsidR="009C5869" w:rsidRDefault="009C5869" w:rsidP="009C5869">
            <w:pPr>
              <w:rPr>
                <w:rFonts w:asciiTheme="majorHAnsi" w:hAnsiTheme="majorHAnsi" w:cstheme="majorHAnsi"/>
                <w:sz w:val="28"/>
              </w:rPr>
            </w:pPr>
            <w:r w:rsidRPr="009C5869">
              <w:rPr>
                <w:rFonts w:asciiTheme="majorHAnsi" w:hAnsiTheme="majorHAnsi" w:cstheme="majorHAnsi"/>
                <w:sz w:val="28"/>
              </w:rPr>
              <w:t>Gelände der Werkstatt ist das Rauchen verboten.</w:t>
            </w:r>
          </w:p>
          <w:p w:rsidR="009C5869" w:rsidRDefault="009C5869" w:rsidP="009C5869">
            <w:pPr>
              <w:rPr>
                <w:rFonts w:asciiTheme="majorHAnsi" w:hAnsiTheme="majorHAnsi" w:cstheme="majorHAnsi"/>
                <w:sz w:val="28"/>
              </w:rPr>
            </w:pPr>
          </w:p>
          <w:p w:rsidR="009C5869" w:rsidRPr="009C5869" w:rsidRDefault="009C5869" w:rsidP="009C5869">
            <w:pPr>
              <w:rPr>
                <w:rFonts w:asciiTheme="majorHAnsi" w:hAnsiTheme="majorHAnsi" w:cstheme="majorHAnsi"/>
                <w:sz w:val="28"/>
              </w:rPr>
            </w:pPr>
          </w:p>
          <w:p w:rsidR="009C5869" w:rsidRDefault="009C5869" w:rsidP="009C5869">
            <w:pPr>
              <w:rPr>
                <w:rFonts w:asciiTheme="majorHAnsi" w:hAnsiTheme="majorHAnsi" w:cstheme="majorHAnsi"/>
                <w:sz w:val="28"/>
              </w:rPr>
            </w:pPr>
            <w:r w:rsidRPr="009C5869">
              <w:rPr>
                <w:rFonts w:asciiTheme="majorHAnsi" w:hAnsiTheme="majorHAnsi" w:cstheme="majorHAnsi"/>
                <w:sz w:val="28"/>
              </w:rPr>
              <w:t xml:space="preserve">Es gibt Raucherecken auf dem Gelände. </w:t>
            </w:r>
          </w:p>
          <w:p w:rsidR="009C5869" w:rsidRDefault="009C5869" w:rsidP="009C5869">
            <w:pPr>
              <w:rPr>
                <w:rFonts w:asciiTheme="majorHAnsi" w:hAnsiTheme="majorHAnsi" w:cstheme="majorHAnsi"/>
                <w:sz w:val="28"/>
              </w:rPr>
            </w:pPr>
            <w:r w:rsidRPr="009C5869">
              <w:rPr>
                <w:rFonts w:asciiTheme="majorHAnsi" w:hAnsiTheme="majorHAnsi" w:cstheme="majorHAnsi"/>
                <w:sz w:val="28"/>
              </w:rPr>
              <w:t xml:space="preserve">Nur dort ist das Rauchen erlaubt. </w:t>
            </w:r>
          </w:p>
          <w:p w:rsidR="009C5869" w:rsidRDefault="009C5869" w:rsidP="009C5869">
            <w:pPr>
              <w:rPr>
                <w:rFonts w:asciiTheme="majorHAnsi" w:hAnsiTheme="majorHAnsi" w:cstheme="majorHAnsi"/>
                <w:sz w:val="28"/>
              </w:rPr>
            </w:pPr>
          </w:p>
          <w:p w:rsidR="009C5869" w:rsidRDefault="009C5869" w:rsidP="009C5869">
            <w:pPr>
              <w:rPr>
                <w:rFonts w:asciiTheme="majorHAnsi" w:hAnsiTheme="majorHAnsi" w:cstheme="majorHAnsi"/>
                <w:sz w:val="28"/>
              </w:rPr>
            </w:pPr>
          </w:p>
          <w:p w:rsidR="009C5869" w:rsidRDefault="009C5869" w:rsidP="009C5869">
            <w:pPr>
              <w:rPr>
                <w:rFonts w:asciiTheme="majorHAnsi" w:hAnsiTheme="majorHAnsi" w:cstheme="majorHAnsi"/>
                <w:sz w:val="28"/>
              </w:rPr>
            </w:pPr>
            <w:r w:rsidRPr="009C5869">
              <w:rPr>
                <w:rFonts w:asciiTheme="majorHAnsi" w:hAnsiTheme="majorHAnsi" w:cstheme="majorHAnsi"/>
                <w:sz w:val="28"/>
              </w:rPr>
              <w:t xml:space="preserve">Zigarettenreste gehören immer  </w:t>
            </w:r>
          </w:p>
          <w:p w:rsidR="00B87651" w:rsidRPr="001B19AF" w:rsidRDefault="009C5869" w:rsidP="009C5869">
            <w:pPr>
              <w:rPr>
                <w:rFonts w:asciiTheme="majorHAnsi" w:hAnsiTheme="majorHAnsi" w:cstheme="majorHAnsi"/>
                <w:b/>
                <w:i/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 xml:space="preserve">in </w:t>
            </w:r>
            <w:r w:rsidRPr="009C5869">
              <w:rPr>
                <w:rFonts w:asciiTheme="majorHAnsi" w:hAnsiTheme="majorHAnsi" w:cstheme="majorHAnsi"/>
                <w:sz w:val="28"/>
              </w:rPr>
              <w:t>einen Aschenbecher.</w:t>
            </w:r>
          </w:p>
        </w:tc>
      </w:tr>
    </w:tbl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63022D" w:rsidRDefault="0063022D" w:rsidP="00B87651">
      <w:pPr>
        <w:rPr>
          <w:rFonts w:asciiTheme="majorHAnsi" w:hAnsiTheme="majorHAnsi" w:cstheme="majorHAnsi"/>
        </w:rPr>
      </w:pPr>
    </w:p>
    <w:p w:rsidR="0063022D" w:rsidRDefault="0063022D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AD30BB" w:rsidRPr="00E76D62" w:rsidTr="00036C2A">
        <w:tc>
          <w:tcPr>
            <w:tcW w:w="15451" w:type="dxa"/>
            <w:gridSpan w:val="3"/>
          </w:tcPr>
          <w:p w:rsidR="00AD30BB" w:rsidRPr="00E76D62" w:rsidRDefault="00AD30BB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AD30BB" w:rsidRPr="00E76D62" w:rsidTr="00036C2A">
        <w:tc>
          <w:tcPr>
            <w:tcW w:w="4666" w:type="dxa"/>
            <w:tcBorders>
              <w:bottom w:val="single" w:sz="4" w:space="0" w:color="auto"/>
            </w:tcBorders>
          </w:tcPr>
          <w:p w:rsidR="00AD30BB" w:rsidRPr="00E76D62" w:rsidRDefault="00AD30BB" w:rsidP="00036C2A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E76D62">
              <w:rPr>
                <w:rFonts w:asciiTheme="majorHAnsi" w:hAnsiTheme="majorHAnsi" w:cstheme="majorHAnsi"/>
                <w:b/>
                <w:sz w:val="24"/>
              </w:rPr>
              <w:t>Info</w:t>
            </w:r>
            <w:r w:rsidR="0070714A">
              <w:rPr>
                <w:rFonts w:asciiTheme="majorHAnsi" w:hAnsiTheme="majorHAnsi" w:cstheme="majorHAnsi"/>
                <w:b/>
                <w:sz w:val="24"/>
              </w:rPr>
              <w:t>blatt</w:t>
            </w:r>
          </w:p>
        </w:tc>
        <w:tc>
          <w:tcPr>
            <w:tcW w:w="4803" w:type="dxa"/>
            <w:tcBorders>
              <w:bottom w:val="nil"/>
            </w:tcBorders>
          </w:tcPr>
          <w:p w:rsidR="00AD30BB" w:rsidRPr="00E76D62" w:rsidRDefault="00AD30BB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AD30BB" w:rsidRPr="00E76D62" w:rsidRDefault="00AD30BB" w:rsidP="00036C2A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AD30BB" w:rsidRDefault="00AD30BB" w:rsidP="00AD30BB">
      <w:pPr>
        <w:rPr>
          <w:rFonts w:asciiTheme="majorHAnsi" w:hAnsiTheme="majorHAnsi" w:cstheme="majorHAnsi"/>
        </w:rPr>
      </w:pPr>
    </w:p>
    <w:p w:rsidR="00AD30BB" w:rsidRDefault="00AD30BB" w:rsidP="00AD30BB">
      <w:pPr>
        <w:rPr>
          <w:rFonts w:asciiTheme="majorHAnsi" w:hAnsiTheme="majorHAnsi" w:cstheme="majorHAnsi"/>
        </w:rPr>
      </w:pPr>
    </w:p>
    <w:p w:rsidR="00602ADF" w:rsidRDefault="00602ADF" w:rsidP="00AD30BB">
      <w:pPr>
        <w:rPr>
          <w:rFonts w:asciiTheme="majorHAnsi" w:hAnsiTheme="majorHAnsi" w:cstheme="majorHAnsi"/>
        </w:rPr>
      </w:pPr>
    </w:p>
    <w:p w:rsidR="00AD30BB" w:rsidRPr="00A2746D" w:rsidRDefault="00AD30BB" w:rsidP="00AD30BB">
      <w:pPr>
        <w:rPr>
          <w:rFonts w:asciiTheme="majorHAnsi" w:hAnsiTheme="majorHAnsi" w:cstheme="majorHAnsi"/>
          <w:sz w:val="10"/>
        </w:rPr>
      </w:pPr>
    </w:p>
    <w:tbl>
      <w:tblPr>
        <w:tblStyle w:val="Tabellenraster"/>
        <w:tblW w:w="154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549"/>
        <w:gridCol w:w="425"/>
        <w:gridCol w:w="3544"/>
        <w:gridCol w:w="425"/>
        <w:gridCol w:w="1838"/>
        <w:gridCol w:w="1706"/>
        <w:gridCol w:w="425"/>
        <w:gridCol w:w="858"/>
        <w:gridCol w:w="2686"/>
      </w:tblGrid>
      <w:tr w:rsidR="00AD30BB" w:rsidRPr="00A2746D" w:rsidTr="00602ADF">
        <w:trPr>
          <w:gridAfter w:val="1"/>
          <w:wAfter w:w="2686" w:type="dxa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D30BB" w:rsidRDefault="00602ADF" w:rsidP="00036C2A">
            <w:pPr>
              <w:rPr>
                <w:rFonts w:asciiTheme="majorHAnsi" w:hAnsiTheme="majorHAnsi" w:cstheme="majorHAnsi"/>
                <w:b/>
                <w:sz w:val="40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>Vorbeugender Brandschutz     - Geräte ausschalten -</w:t>
            </w:r>
          </w:p>
          <w:p w:rsidR="00AD30BB" w:rsidRPr="00A2746D" w:rsidRDefault="00AD30BB" w:rsidP="00036C2A">
            <w:pPr>
              <w:rPr>
                <w:rFonts w:asciiTheme="majorHAnsi" w:hAnsiTheme="majorHAnsi" w:cstheme="majorHAnsi"/>
                <w:b/>
                <w:sz w:val="40"/>
              </w:rPr>
            </w:pPr>
          </w:p>
        </w:tc>
        <w:tc>
          <w:tcPr>
            <w:tcW w:w="2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30BB" w:rsidRPr="00A2746D" w:rsidRDefault="00AD30BB" w:rsidP="00036C2A">
            <w:pPr>
              <w:rPr>
                <w:rFonts w:asciiTheme="majorHAnsi" w:hAnsiTheme="majorHAnsi" w:cstheme="majorHAnsi"/>
                <w:b/>
                <w:sz w:val="40"/>
              </w:rPr>
            </w:pPr>
          </w:p>
        </w:tc>
      </w:tr>
      <w:tr w:rsidR="00AD30BB" w:rsidRPr="00A50249" w:rsidTr="00602ADF">
        <w:trPr>
          <w:gridAfter w:val="1"/>
          <w:wAfter w:w="2686" w:type="dxa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D30BB" w:rsidRPr="00A50249" w:rsidRDefault="00AD30BB" w:rsidP="00036C2A">
            <w:pPr>
              <w:rPr>
                <w:rFonts w:asciiTheme="majorHAnsi" w:hAnsiTheme="majorHAnsi" w:cstheme="majorHAnsi"/>
                <w:b/>
                <w:sz w:val="10"/>
              </w:rPr>
            </w:pPr>
          </w:p>
        </w:tc>
        <w:tc>
          <w:tcPr>
            <w:tcW w:w="2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D30BB" w:rsidRPr="00A50249" w:rsidRDefault="00AD30BB" w:rsidP="00036C2A">
            <w:pPr>
              <w:rPr>
                <w:rFonts w:asciiTheme="majorHAnsi" w:hAnsiTheme="majorHAnsi" w:cstheme="majorHAnsi"/>
                <w:b/>
                <w:sz w:val="10"/>
              </w:rPr>
            </w:pPr>
          </w:p>
        </w:tc>
      </w:tr>
      <w:tr w:rsidR="00AD30BB" w:rsidTr="00602ADF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AD30BB" w:rsidRDefault="00602ADF" w:rsidP="00036C2A">
            <w:pPr>
              <w:jc w:val="center"/>
              <w:rPr>
                <w:rFonts w:asciiTheme="majorHAnsi" w:hAnsiTheme="majorHAnsi" w:cstheme="majorHAnsi"/>
              </w:rPr>
            </w:pPr>
            <w:r w:rsidRPr="00602ADF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620AACA" wp14:editId="7E44D18F">
                  <wp:extent cx="1800000" cy="1800000"/>
                  <wp:effectExtent l="0" t="0" r="0" b="0"/>
                  <wp:docPr id="72" name="Bildplatzhalter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platzhalter 1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0BB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AD30BB" w:rsidRDefault="00602ADF" w:rsidP="00036C2A">
            <w:pPr>
              <w:jc w:val="center"/>
              <w:rPr>
                <w:rFonts w:asciiTheme="majorHAnsi" w:hAnsiTheme="majorHAnsi" w:cstheme="majorHAnsi"/>
              </w:rPr>
            </w:pPr>
            <w:r w:rsidRPr="00602ADF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531540F" wp14:editId="4072A5AE">
                  <wp:extent cx="1800000" cy="1800000"/>
                  <wp:effectExtent l="0" t="0" r="0" b="0"/>
                  <wp:docPr id="73" name="Bildplatzhalter 1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platzhalter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0BB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30BB" w:rsidRDefault="00602ADF" w:rsidP="00036C2A">
            <w:pPr>
              <w:jc w:val="center"/>
              <w:rPr>
                <w:rFonts w:asciiTheme="majorHAnsi" w:hAnsiTheme="majorHAnsi" w:cstheme="majorHAnsi"/>
              </w:rPr>
            </w:pPr>
            <w:r w:rsidRPr="00602ADF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4C17D1A" wp14:editId="1DE92776">
                  <wp:extent cx="1800000" cy="1800000"/>
                  <wp:effectExtent l="0" t="0" r="0" b="0"/>
                  <wp:docPr id="74" name="Bildplatzhalter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platzhalter 1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0BB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30BB" w:rsidRDefault="00602ADF" w:rsidP="00036C2A">
            <w:pPr>
              <w:jc w:val="center"/>
              <w:rPr>
                <w:rFonts w:asciiTheme="majorHAnsi" w:hAnsiTheme="majorHAnsi" w:cstheme="majorHAnsi"/>
              </w:rPr>
            </w:pPr>
            <w:r w:rsidRPr="00602ADF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40DD28F" wp14:editId="61538F17">
                  <wp:extent cx="1800000" cy="1800000"/>
                  <wp:effectExtent l="0" t="0" r="0" b="0"/>
                  <wp:docPr id="75" name="Bildplatzhalter 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platzhalter 1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0BB" w:rsidTr="00602ADF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AD30BB" w:rsidRPr="00A50249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0BB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AD30BB" w:rsidRPr="00A50249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0BB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30BB" w:rsidRPr="00A50249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0BB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30BB" w:rsidRPr="00A50249" w:rsidRDefault="00AD30BB" w:rsidP="00036C2A">
            <w:pPr>
              <w:rPr>
                <w:rFonts w:asciiTheme="majorHAnsi" w:hAnsiTheme="majorHAnsi" w:cstheme="majorHAnsi"/>
              </w:rPr>
            </w:pPr>
          </w:p>
        </w:tc>
      </w:tr>
      <w:tr w:rsidR="00AD30BB" w:rsidTr="00602ADF"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</w:tcPr>
          <w:p w:rsidR="00AD30BB" w:rsidRPr="00A50249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0BB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AD30BB" w:rsidRPr="00A50249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0BB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30BB" w:rsidRPr="00A50249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D30BB" w:rsidRDefault="00AD30BB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30BB" w:rsidRPr="00A50249" w:rsidRDefault="00AD30BB" w:rsidP="00036C2A">
            <w:pPr>
              <w:rPr>
                <w:rFonts w:asciiTheme="majorHAnsi" w:hAnsiTheme="majorHAnsi" w:cstheme="majorHAnsi"/>
              </w:rPr>
            </w:pPr>
          </w:p>
        </w:tc>
      </w:tr>
      <w:tr w:rsidR="00602ADF" w:rsidRPr="00D31F20" w:rsidTr="00602ADF">
        <w:tc>
          <w:tcPr>
            <w:tcW w:w="1545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02ADF" w:rsidRPr="00602ADF" w:rsidRDefault="00602ADF" w:rsidP="00602ADF">
            <w:pPr>
              <w:rPr>
                <w:rFonts w:asciiTheme="majorHAnsi" w:hAnsiTheme="majorHAnsi" w:cstheme="majorHAnsi"/>
                <w:sz w:val="28"/>
              </w:rPr>
            </w:pPr>
            <w:r w:rsidRPr="00602ADF">
              <w:rPr>
                <w:rFonts w:asciiTheme="majorHAnsi" w:hAnsiTheme="majorHAnsi" w:cstheme="majorHAnsi"/>
                <w:sz w:val="28"/>
              </w:rPr>
              <w:t>Elektrische Geräte die Hitze erzeugen müssen nach dem Benutzen wieder ausgeschaltet werden. Bei Geräten ohne Schalter muss der Stecker aus der Steckdose gezogen werden.</w:t>
            </w:r>
          </w:p>
        </w:tc>
      </w:tr>
    </w:tbl>
    <w:p w:rsidR="00AD30BB" w:rsidRDefault="00AD30BB" w:rsidP="00AD30BB">
      <w:pPr>
        <w:rPr>
          <w:rFonts w:asciiTheme="majorHAnsi" w:hAnsiTheme="majorHAnsi" w:cstheme="majorHAnsi"/>
        </w:rPr>
      </w:pPr>
    </w:p>
    <w:p w:rsidR="00AD30BB" w:rsidRDefault="00AD30BB" w:rsidP="00AD30BB">
      <w:pPr>
        <w:rPr>
          <w:rFonts w:asciiTheme="majorHAnsi" w:hAnsiTheme="majorHAnsi" w:cstheme="majorHAnsi"/>
        </w:rPr>
      </w:pPr>
    </w:p>
    <w:p w:rsidR="00AD30BB" w:rsidRDefault="00AD30BB" w:rsidP="00AD30BB">
      <w:pPr>
        <w:rPr>
          <w:rFonts w:asciiTheme="majorHAnsi" w:hAnsiTheme="majorHAnsi" w:cstheme="majorHAnsi"/>
        </w:rPr>
      </w:pPr>
    </w:p>
    <w:p w:rsidR="00AD30BB" w:rsidRDefault="00AD30BB" w:rsidP="00AD30BB">
      <w:pPr>
        <w:rPr>
          <w:rFonts w:asciiTheme="majorHAnsi" w:hAnsiTheme="majorHAnsi" w:cstheme="majorHAnsi"/>
        </w:rPr>
      </w:pPr>
    </w:p>
    <w:p w:rsidR="00AD30BB" w:rsidRDefault="00AD30BB" w:rsidP="00AD30BB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63022D" w:rsidRDefault="0063022D" w:rsidP="00B87651">
      <w:pPr>
        <w:rPr>
          <w:rFonts w:asciiTheme="majorHAnsi" w:hAnsiTheme="majorHAnsi" w:cstheme="majorHAnsi"/>
        </w:rPr>
      </w:pPr>
    </w:p>
    <w:p w:rsidR="0063022D" w:rsidRDefault="0063022D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602ADF" w:rsidRPr="00E76D62" w:rsidTr="00036C2A">
        <w:tc>
          <w:tcPr>
            <w:tcW w:w="15451" w:type="dxa"/>
            <w:gridSpan w:val="3"/>
          </w:tcPr>
          <w:p w:rsidR="00602ADF" w:rsidRPr="00E76D62" w:rsidRDefault="00602ADF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602ADF" w:rsidRPr="00E76D62" w:rsidTr="00036C2A">
        <w:tc>
          <w:tcPr>
            <w:tcW w:w="4666" w:type="dxa"/>
            <w:tcBorders>
              <w:bottom w:val="single" w:sz="4" w:space="0" w:color="auto"/>
            </w:tcBorders>
          </w:tcPr>
          <w:p w:rsidR="00602ADF" w:rsidRPr="00E76D62" w:rsidRDefault="0070714A" w:rsidP="00036C2A">
            <w:pPr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Lernzielkontrolle</w:t>
            </w:r>
          </w:p>
        </w:tc>
        <w:tc>
          <w:tcPr>
            <w:tcW w:w="4803" w:type="dxa"/>
            <w:tcBorders>
              <w:bottom w:val="nil"/>
            </w:tcBorders>
          </w:tcPr>
          <w:p w:rsidR="00602ADF" w:rsidRPr="00E76D62" w:rsidRDefault="00602ADF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602ADF" w:rsidRPr="00E76D62" w:rsidRDefault="00602ADF" w:rsidP="00036C2A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B87651" w:rsidRDefault="00B87651" w:rsidP="00B87651">
      <w:pPr>
        <w:rPr>
          <w:rFonts w:asciiTheme="majorHAnsi" w:hAnsiTheme="majorHAnsi" w:cstheme="majorHAnsi"/>
        </w:rPr>
      </w:pPr>
    </w:p>
    <w:p w:rsidR="00B05C98" w:rsidRDefault="00B05C98" w:rsidP="00B87651">
      <w:pPr>
        <w:rPr>
          <w:rFonts w:asciiTheme="majorHAnsi" w:hAnsiTheme="majorHAnsi" w:cstheme="majorHAnsi"/>
        </w:rPr>
      </w:pPr>
    </w:p>
    <w:tbl>
      <w:tblPr>
        <w:tblStyle w:val="Tabellenraster"/>
        <w:tblW w:w="154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838"/>
        <w:gridCol w:w="3618"/>
      </w:tblGrid>
      <w:tr w:rsidR="00B05C98" w:rsidRPr="00A2746D" w:rsidTr="00036C2A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B05C98" w:rsidRDefault="00B05C98" w:rsidP="00036C2A">
            <w:pPr>
              <w:rPr>
                <w:rFonts w:asciiTheme="majorHAnsi" w:hAnsiTheme="majorHAnsi" w:cstheme="majorHAnsi"/>
                <w:b/>
                <w:sz w:val="40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>Was gehört zum Brandschutz?  -  Kreuze an…</w:t>
            </w:r>
          </w:p>
          <w:p w:rsidR="00B05C98" w:rsidRPr="00B05C98" w:rsidRDefault="00B05C98" w:rsidP="00036C2A">
            <w:pPr>
              <w:rPr>
                <w:rFonts w:asciiTheme="majorHAnsi" w:hAnsiTheme="majorHAnsi" w:cstheme="majorHAnsi"/>
                <w:b/>
                <w:sz w:val="12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B05C98" w:rsidRPr="00A2746D" w:rsidRDefault="00B05C98" w:rsidP="00036C2A">
            <w:pPr>
              <w:rPr>
                <w:rFonts w:asciiTheme="majorHAnsi" w:hAnsiTheme="majorHAnsi" w:cstheme="majorHAnsi"/>
                <w:b/>
                <w:sz w:val="40"/>
              </w:rPr>
            </w:pPr>
          </w:p>
        </w:tc>
      </w:tr>
    </w:tbl>
    <w:p w:rsidR="00602ADF" w:rsidRDefault="00602ADF" w:rsidP="00B87651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7"/>
        <w:gridCol w:w="227"/>
        <w:gridCol w:w="2406"/>
        <w:gridCol w:w="229"/>
        <w:gridCol w:w="2322"/>
        <w:gridCol w:w="232"/>
        <w:gridCol w:w="2318"/>
        <w:gridCol w:w="232"/>
        <w:gridCol w:w="2196"/>
        <w:gridCol w:w="264"/>
        <w:gridCol w:w="2638"/>
      </w:tblGrid>
      <w:tr w:rsidR="00B05C98" w:rsidTr="00B05C98">
        <w:tc>
          <w:tcPr>
            <w:tcW w:w="2387" w:type="dxa"/>
          </w:tcPr>
          <w:p w:rsidR="00850B26" w:rsidRDefault="00850B26" w:rsidP="00D77575">
            <w:pPr>
              <w:jc w:val="center"/>
              <w:rPr>
                <w:rFonts w:asciiTheme="majorHAnsi" w:hAnsiTheme="majorHAnsi" w:cstheme="majorHAnsi"/>
              </w:rPr>
            </w:pPr>
            <w:r w:rsidRPr="00850B2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C6B8201" wp14:editId="3D136D54">
                  <wp:extent cx="1250899" cy="1250899"/>
                  <wp:effectExtent l="0" t="0" r="6985" b="6985"/>
                  <wp:docPr id="76" name="Bildplatzhalter 2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platzhalter 2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62" cy="125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</w:tcPr>
          <w:p w:rsidR="00850B26" w:rsidRDefault="00850B26" w:rsidP="00B8765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850B26" w:rsidRDefault="00850B26" w:rsidP="00D77575">
            <w:pPr>
              <w:jc w:val="center"/>
              <w:rPr>
                <w:rFonts w:asciiTheme="majorHAnsi" w:hAnsiTheme="majorHAnsi" w:cstheme="majorHAnsi"/>
              </w:rPr>
            </w:pPr>
            <w:r w:rsidRPr="00850B2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CFBC61D" wp14:editId="30F80BAF">
                  <wp:extent cx="1250315" cy="1250315"/>
                  <wp:effectExtent l="0" t="0" r="6985" b="6985"/>
                  <wp:docPr id="77" name="Bildplatzhalter 2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platzhalter 2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" r="1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448" cy="12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dxa"/>
          </w:tcPr>
          <w:p w:rsidR="00850B26" w:rsidRDefault="00850B26" w:rsidP="00B8765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850B26" w:rsidRDefault="00850B26" w:rsidP="00D77575">
            <w:pPr>
              <w:jc w:val="center"/>
              <w:rPr>
                <w:rFonts w:asciiTheme="majorHAnsi" w:hAnsiTheme="majorHAnsi" w:cstheme="majorHAnsi"/>
              </w:rPr>
            </w:pPr>
            <w:r w:rsidRPr="00850B2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65E857B" wp14:editId="5D14212B">
                  <wp:extent cx="1250315" cy="1250315"/>
                  <wp:effectExtent l="0" t="0" r="6985" b="6985"/>
                  <wp:docPr id="35" name="Bildplatzhalter 3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dplatzhalter 3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31" cy="125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</w:tcPr>
          <w:p w:rsidR="00850B26" w:rsidRDefault="00850B26" w:rsidP="00B8765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850B26" w:rsidRDefault="00850B26" w:rsidP="00D77575">
            <w:pPr>
              <w:jc w:val="center"/>
              <w:rPr>
                <w:rFonts w:asciiTheme="majorHAnsi" w:hAnsiTheme="majorHAnsi" w:cstheme="majorHAnsi"/>
              </w:rPr>
            </w:pPr>
            <w:r w:rsidRPr="00850B2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716F537" wp14:editId="6CBD804B">
                  <wp:extent cx="1250315" cy="1250315"/>
                  <wp:effectExtent l="0" t="0" r="6985" b="6985"/>
                  <wp:docPr id="78" name="Bildplatzhalter 3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ildplatzhalter 3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60" cy="12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</w:tcPr>
          <w:p w:rsidR="00850B26" w:rsidRDefault="00850B26" w:rsidP="00B8765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850B26" w:rsidRDefault="00850B26" w:rsidP="00D77575">
            <w:pPr>
              <w:jc w:val="center"/>
              <w:rPr>
                <w:rFonts w:asciiTheme="majorHAnsi" w:hAnsiTheme="majorHAnsi" w:cstheme="majorHAnsi"/>
              </w:rPr>
            </w:pPr>
            <w:r w:rsidRPr="00850B2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54FC618" wp14:editId="697C7AC7">
                  <wp:extent cx="1250315" cy="1250315"/>
                  <wp:effectExtent l="0" t="0" r="6985" b="6985"/>
                  <wp:docPr id="79" name="Bildplatzhalter 3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platzhalter 3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787" cy="125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</w:tcPr>
          <w:p w:rsidR="00850B26" w:rsidRDefault="00850B26" w:rsidP="00B8765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850B26" w:rsidRDefault="00850B26" w:rsidP="00B87651">
            <w:pPr>
              <w:rPr>
                <w:rFonts w:asciiTheme="majorHAnsi" w:hAnsiTheme="majorHAnsi" w:cstheme="majorHAnsi"/>
              </w:rPr>
            </w:pPr>
          </w:p>
          <w:p w:rsidR="00850B26" w:rsidRDefault="00850B26" w:rsidP="00D77575">
            <w:pPr>
              <w:jc w:val="center"/>
              <w:rPr>
                <w:rFonts w:asciiTheme="majorHAnsi" w:hAnsiTheme="majorHAnsi" w:cstheme="majorHAnsi"/>
              </w:rPr>
            </w:pPr>
            <w:r w:rsidRPr="00850B2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7F309F7" wp14:editId="423AD29B">
                  <wp:extent cx="1470355" cy="735178"/>
                  <wp:effectExtent l="0" t="0" r="0" b="8255"/>
                  <wp:docPr id="80" name="Bildplatzhalter 3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ldplatzhalter 3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70" cy="74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C98" w:rsidTr="00B05C98">
        <w:tc>
          <w:tcPr>
            <w:tcW w:w="2387" w:type="dxa"/>
          </w:tcPr>
          <w:p w:rsidR="00A70154" w:rsidRPr="00A70154" w:rsidRDefault="00A70154" w:rsidP="00A70154">
            <w:pPr>
              <w:rPr>
                <w:rFonts w:asciiTheme="minorHAnsi" w:hAnsiTheme="minorHAnsi" w:cstheme="minorHAnsi"/>
                <w:szCs w:val="32"/>
              </w:rPr>
            </w:pPr>
          </w:p>
          <w:bookmarkStart w:id="0" w:name="_GoBack"/>
          <w:p w:rsidR="00A70154" w:rsidRPr="00A70154" w:rsidRDefault="00A70154" w:rsidP="00A70154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  <w:bookmarkEnd w:id="0"/>
          </w:p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  <w:p w:rsidR="00B05C98" w:rsidRDefault="00B05C98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7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A70154" w:rsidRPr="00A70154" w:rsidRDefault="00A70154" w:rsidP="00A70154">
            <w:pPr>
              <w:rPr>
                <w:rFonts w:asciiTheme="minorHAnsi" w:hAnsiTheme="minorHAnsi" w:cstheme="minorHAnsi"/>
                <w:szCs w:val="32"/>
              </w:rPr>
            </w:pPr>
          </w:p>
          <w:p w:rsidR="00A70154" w:rsidRPr="00A70154" w:rsidRDefault="00A70154" w:rsidP="00A70154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9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A70154" w:rsidRPr="00A70154" w:rsidRDefault="00A70154" w:rsidP="00A70154">
            <w:pPr>
              <w:rPr>
                <w:rFonts w:asciiTheme="minorHAnsi" w:hAnsiTheme="minorHAnsi" w:cstheme="minorHAnsi"/>
                <w:szCs w:val="32"/>
              </w:rPr>
            </w:pPr>
          </w:p>
          <w:p w:rsidR="00A70154" w:rsidRPr="00A70154" w:rsidRDefault="00A70154" w:rsidP="00A70154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A70154" w:rsidRPr="00A70154" w:rsidRDefault="00A70154" w:rsidP="00A70154">
            <w:pPr>
              <w:rPr>
                <w:rFonts w:asciiTheme="minorHAnsi" w:hAnsiTheme="minorHAnsi" w:cstheme="minorHAnsi"/>
                <w:szCs w:val="32"/>
              </w:rPr>
            </w:pPr>
          </w:p>
          <w:p w:rsidR="00A70154" w:rsidRPr="00A70154" w:rsidRDefault="00A70154" w:rsidP="00A70154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A70154" w:rsidRPr="00A70154" w:rsidRDefault="00A70154" w:rsidP="00A70154">
            <w:pPr>
              <w:rPr>
                <w:rFonts w:asciiTheme="minorHAnsi" w:hAnsiTheme="minorHAnsi" w:cstheme="minorHAnsi"/>
                <w:szCs w:val="32"/>
              </w:rPr>
            </w:pPr>
          </w:p>
          <w:p w:rsidR="00A70154" w:rsidRPr="00A70154" w:rsidRDefault="00A70154" w:rsidP="00A70154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A70154" w:rsidRPr="00A70154" w:rsidRDefault="00A70154" w:rsidP="00A70154">
            <w:pPr>
              <w:rPr>
                <w:rFonts w:asciiTheme="minorHAnsi" w:hAnsiTheme="minorHAnsi" w:cstheme="minorHAnsi"/>
                <w:szCs w:val="32"/>
              </w:rPr>
            </w:pPr>
          </w:p>
          <w:p w:rsidR="00A70154" w:rsidRPr="00A70154" w:rsidRDefault="00A70154" w:rsidP="00A70154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</w:tr>
      <w:tr w:rsidR="00B05C98" w:rsidTr="00B05C98">
        <w:tc>
          <w:tcPr>
            <w:tcW w:w="2387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7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9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</w:tr>
      <w:tr w:rsidR="00A70154" w:rsidTr="00B05C98">
        <w:tc>
          <w:tcPr>
            <w:tcW w:w="2387" w:type="dxa"/>
          </w:tcPr>
          <w:p w:rsidR="00A70154" w:rsidRDefault="00B05C98" w:rsidP="00B05C98">
            <w:pPr>
              <w:jc w:val="center"/>
              <w:rPr>
                <w:rFonts w:asciiTheme="majorHAnsi" w:hAnsiTheme="majorHAnsi" w:cstheme="majorHAnsi"/>
              </w:rPr>
            </w:pPr>
            <w:r w:rsidRPr="00B05C9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1DCAB3A" wp14:editId="47D27A68">
                  <wp:extent cx="1379147" cy="1141095"/>
                  <wp:effectExtent l="0" t="0" r="0" b="1905"/>
                  <wp:docPr id="32" name="Bildplatzhalter 3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dplatzhalter 3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11" cy="115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A70154" w:rsidRDefault="00B05C98" w:rsidP="00B05C98">
            <w:pPr>
              <w:jc w:val="center"/>
              <w:rPr>
                <w:rFonts w:asciiTheme="majorHAnsi" w:hAnsiTheme="majorHAnsi" w:cstheme="majorHAnsi"/>
              </w:rPr>
            </w:pPr>
            <w:r w:rsidRPr="00B05C9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5855BF6" wp14:editId="276C07E4">
                  <wp:extent cx="1383864" cy="1141171"/>
                  <wp:effectExtent l="0" t="0" r="6985" b="1905"/>
                  <wp:docPr id="81" name="Bildplatzhalter 3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dplatzhalter 3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384" cy="11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A70154" w:rsidRDefault="00B05C98" w:rsidP="00B05C98">
            <w:pPr>
              <w:jc w:val="center"/>
              <w:rPr>
                <w:rFonts w:asciiTheme="majorHAnsi" w:hAnsiTheme="majorHAnsi" w:cstheme="majorHAnsi"/>
              </w:rPr>
            </w:pPr>
            <w:r w:rsidRPr="00B05C9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FC66169" wp14:editId="0893E21F">
                  <wp:extent cx="1199693" cy="1199693"/>
                  <wp:effectExtent l="0" t="0" r="635" b="635"/>
                  <wp:docPr id="82" name="Bildplatzhalter 3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ildplatzhalter 3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38" cy="120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A70154" w:rsidRDefault="00B05C98" w:rsidP="00B05C98">
            <w:pPr>
              <w:jc w:val="center"/>
              <w:rPr>
                <w:rFonts w:asciiTheme="majorHAnsi" w:hAnsiTheme="majorHAnsi" w:cstheme="majorHAnsi"/>
              </w:rPr>
            </w:pPr>
            <w:r w:rsidRPr="00B05C9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3624502" wp14:editId="0B687AC4">
                  <wp:extent cx="1199515" cy="1199515"/>
                  <wp:effectExtent l="0" t="0" r="635" b="635"/>
                  <wp:docPr id="83" name="Bildplatzhalter 2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platzhalter 2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" r="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26" cy="120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A70154" w:rsidRDefault="00B05C98" w:rsidP="00B05C98">
            <w:pPr>
              <w:jc w:val="center"/>
              <w:rPr>
                <w:rFonts w:asciiTheme="majorHAnsi" w:hAnsiTheme="majorHAnsi" w:cstheme="majorHAnsi"/>
              </w:rPr>
            </w:pPr>
            <w:r w:rsidRPr="00B05C9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13CD32C" wp14:editId="6FBC5D25">
                  <wp:extent cx="1199515" cy="1199515"/>
                  <wp:effectExtent l="0" t="0" r="635" b="635"/>
                  <wp:docPr id="36" name="Bildplatzhalter 3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dplatzhalter 3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59" cy="120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A70154" w:rsidRDefault="00B05C98" w:rsidP="00B05C98">
            <w:pPr>
              <w:jc w:val="center"/>
              <w:rPr>
                <w:rFonts w:asciiTheme="majorHAnsi" w:hAnsiTheme="majorHAnsi" w:cstheme="majorHAnsi"/>
              </w:rPr>
            </w:pPr>
            <w:r w:rsidRPr="00B05C9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8860308" wp14:editId="55A8CF0B">
                  <wp:extent cx="1458502" cy="1199515"/>
                  <wp:effectExtent l="0" t="0" r="8890" b="635"/>
                  <wp:docPr id="33" name="Bildplatzhalter 3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platzhalter 3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33" cy="121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C98" w:rsidTr="00B05C98">
        <w:tc>
          <w:tcPr>
            <w:tcW w:w="2387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7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9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A70154" w:rsidRDefault="00A70154" w:rsidP="00A70154">
            <w:pPr>
              <w:rPr>
                <w:rFonts w:asciiTheme="majorHAnsi" w:hAnsiTheme="majorHAnsi" w:cstheme="majorHAnsi"/>
              </w:rPr>
            </w:pPr>
          </w:p>
        </w:tc>
      </w:tr>
      <w:tr w:rsidR="00B05C98" w:rsidTr="00B05C98">
        <w:tc>
          <w:tcPr>
            <w:tcW w:w="2387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7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9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</w:tr>
    </w:tbl>
    <w:p w:rsidR="00602ADF" w:rsidRDefault="00602ADF" w:rsidP="00B87651">
      <w:pPr>
        <w:rPr>
          <w:rFonts w:asciiTheme="majorHAnsi" w:hAnsiTheme="majorHAnsi" w:cstheme="majorHAnsi"/>
        </w:rPr>
      </w:pPr>
    </w:p>
    <w:p w:rsidR="00B87651" w:rsidRDefault="00B87651" w:rsidP="00B87651">
      <w:pPr>
        <w:rPr>
          <w:rFonts w:asciiTheme="majorHAnsi" w:hAnsiTheme="majorHAnsi" w:cstheme="majorHAnsi"/>
        </w:rPr>
      </w:pPr>
    </w:p>
    <w:p w:rsidR="0063022D" w:rsidRDefault="0063022D" w:rsidP="00B87651">
      <w:pPr>
        <w:rPr>
          <w:rFonts w:asciiTheme="majorHAnsi" w:hAnsiTheme="majorHAnsi" w:cstheme="majorHAnsi"/>
        </w:rPr>
      </w:pPr>
    </w:p>
    <w:p w:rsidR="00392CFB" w:rsidRDefault="00392CFB" w:rsidP="00392CFB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B05C98" w:rsidRPr="00E76D62" w:rsidTr="00036C2A">
        <w:tc>
          <w:tcPr>
            <w:tcW w:w="15451" w:type="dxa"/>
            <w:gridSpan w:val="3"/>
          </w:tcPr>
          <w:p w:rsidR="00B05C98" w:rsidRPr="00E76D62" w:rsidRDefault="00B05C98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B05C98" w:rsidRPr="00E76D62" w:rsidTr="00036C2A">
        <w:tc>
          <w:tcPr>
            <w:tcW w:w="4666" w:type="dxa"/>
            <w:tcBorders>
              <w:bottom w:val="single" w:sz="4" w:space="0" w:color="auto"/>
            </w:tcBorders>
          </w:tcPr>
          <w:p w:rsidR="00B05C98" w:rsidRPr="00E76D62" w:rsidRDefault="0070714A" w:rsidP="00036C2A">
            <w:pPr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Lernzielkontrolle</w:t>
            </w:r>
          </w:p>
        </w:tc>
        <w:tc>
          <w:tcPr>
            <w:tcW w:w="4803" w:type="dxa"/>
            <w:tcBorders>
              <w:bottom w:val="nil"/>
            </w:tcBorders>
          </w:tcPr>
          <w:p w:rsidR="00B05C98" w:rsidRPr="00E76D62" w:rsidRDefault="00B05C98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B05C98" w:rsidRPr="00E76D62" w:rsidRDefault="00B05C98" w:rsidP="00036C2A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392CFB" w:rsidRDefault="00392CFB" w:rsidP="00392CFB">
      <w:pPr>
        <w:rPr>
          <w:rFonts w:asciiTheme="majorHAnsi" w:hAnsiTheme="majorHAnsi" w:cstheme="majorHAnsi"/>
        </w:rPr>
      </w:pPr>
    </w:p>
    <w:p w:rsidR="00B05C98" w:rsidRDefault="00B05C98" w:rsidP="00392CFB">
      <w:pPr>
        <w:rPr>
          <w:rFonts w:asciiTheme="majorHAnsi" w:hAnsiTheme="majorHAnsi" w:cstheme="majorHAnsi"/>
        </w:rPr>
      </w:pPr>
    </w:p>
    <w:p w:rsidR="00CA51E6" w:rsidRDefault="00CA51E6" w:rsidP="00392CFB">
      <w:pPr>
        <w:rPr>
          <w:rFonts w:asciiTheme="majorHAnsi" w:hAnsiTheme="majorHAnsi" w:cstheme="majorHAnsi"/>
        </w:rPr>
      </w:pPr>
    </w:p>
    <w:tbl>
      <w:tblPr>
        <w:tblStyle w:val="Tabellenraster"/>
        <w:tblW w:w="154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838"/>
        <w:gridCol w:w="3618"/>
      </w:tblGrid>
      <w:tr w:rsidR="00B05C98" w:rsidRPr="00A2746D" w:rsidTr="00036C2A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B05C98" w:rsidRPr="00B05C98" w:rsidRDefault="00B05C98" w:rsidP="00B05C98">
            <w:pPr>
              <w:rPr>
                <w:rFonts w:asciiTheme="majorHAnsi" w:hAnsiTheme="majorHAnsi" w:cstheme="majorHAnsi"/>
                <w:b/>
                <w:sz w:val="12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>Es brennt  -  Welche Aussagen sind richtig?</w:t>
            </w: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B05C98" w:rsidRPr="00A2746D" w:rsidRDefault="00B05C98" w:rsidP="00036C2A">
            <w:pPr>
              <w:rPr>
                <w:rFonts w:asciiTheme="majorHAnsi" w:hAnsiTheme="majorHAnsi" w:cstheme="majorHAnsi"/>
                <w:b/>
                <w:sz w:val="40"/>
              </w:rPr>
            </w:pPr>
          </w:p>
        </w:tc>
      </w:tr>
    </w:tbl>
    <w:p w:rsidR="00B05C98" w:rsidRDefault="00B05C98" w:rsidP="00392CFB">
      <w:pPr>
        <w:rPr>
          <w:rFonts w:asciiTheme="majorHAnsi" w:hAnsiTheme="majorHAnsi" w:cstheme="majorHAnsi"/>
        </w:rPr>
      </w:pPr>
    </w:p>
    <w:p w:rsidR="00747E97" w:rsidRDefault="00747E97" w:rsidP="00392CFB">
      <w:pPr>
        <w:rPr>
          <w:rFonts w:asciiTheme="majorHAnsi" w:hAnsiTheme="majorHAnsi" w:cstheme="majorHAnsi"/>
        </w:rPr>
      </w:pPr>
    </w:p>
    <w:p w:rsidR="00B05C98" w:rsidRDefault="00B05C98" w:rsidP="00392CFB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1984"/>
        <w:gridCol w:w="5812"/>
        <w:gridCol w:w="1701"/>
      </w:tblGrid>
      <w:tr w:rsidR="00CA3BB2" w:rsidTr="00CA3BB2">
        <w:tc>
          <w:tcPr>
            <w:tcW w:w="595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51E6">
              <w:rPr>
                <w:rFonts w:asciiTheme="majorHAnsi" w:hAnsiTheme="majorHAnsi" w:cstheme="majorHAnsi"/>
                <w:sz w:val="28"/>
              </w:rPr>
              <w:t>Ich warte im Gebäude bis die Feuerwehr da ist.</w:t>
            </w:r>
          </w:p>
        </w:tc>
        <w:tc>
          <w:tcPr>
            <w:tcW w:w="1984" w:type="dxa"/>
          </w:tcPr>
          <w:p w:rsidR="00CA3BB2" w:rsidRPr="00A70154" w:rsidRDefault="00CA3BB2" w:rsidP="00CA3BB2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inorHAnsi" w:hAnsiTheme="minorHAnsi" w:cstheme="minorHAnsi"/>
                <w:sz w:val="40"/>
                <w:szCs w:val="32"/>
              </w:rPr>
              <w:t xml:space="preserve">    </w:t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2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51E6">
              <w:rPr>
                <w:rFonts w:asciiTheme="majorHAnsi" w:hAnsiTheme="majorHAnsi" w:cstheme="majorHAnsi"/>
                <w:sz w:val="28"/>
              </w:rPr>
              <w:t>Ich bleibe bei meiner Gruppe und halte mich an den Gruppenleiter.</w:t>
            </w:r>
          </w:p>
        </w:tc>
        <w:tc>
          <w:tcPr>
            <w:tcW w:w="1701" w:type="dxa"/>
          </w:tcPr>
          <w:p w:rsidR="00CA3BB2" w:rsidRPr="00A70154" w:rsidRDefault="00CA3BB2" w:rsidP="00CA3BB2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</w:tr>
      <w:tr w:rsidR="00CA51E6" w:rsidRPr="00CA51E6" w:rsidTr="00CA3BB2">
        <w:tc>
          <w:tcPr>
            <w:tcW w:w="5954" w:type="dxa"/>
          </w:tcPr>
          <w:p w:rsidR="00CA51E6" w:rsidRDefault="00CA51E6" w:rsidP="00083B14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Default="00CA3BB2" w:rsidP="00083B14">
            <w:pPr>
              <w:rPr>
                <w:rFonts w:asciiTheme="majorHAnsi" w:hAnsiTheme="majorHAnsi" w:cstheme="majorHAnsi"/>
                <w:sz w:val="10"/>
              </w:rPr>
            </w:pPr>
          </w:p>
          <w:p w:rsidR="00CA51E6" w:rsidRPr="00CA51E6" w:rsidRDefault="00CA51E6" w:rsidP="00083B14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984" w:type="dxa"/>
          </w:tcPr>
          <w:p w:rsidR="00CA51E6" w:rsidRPr="00CA51E6" w:rsidRDefault="00CA51E6" w:rsidP="00083B14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5812" w:type="dxa"/>
          </w:tcPr>
          <w:p w:rsidR="00CA51E6" w:rsidRPr="00CA51E6" w:rsidRDefault="00CA51E6" w:rsidP="00083B14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701" w:type="dxa"/>
          </w:tcPr>
          <w:p w:rsidR="00CA51E6" w:rsidRPr="00CA51E6" w:rsidRDefault="00CA51E6" w:rsidP="00083B14">
            <w:pPr>
              <w:rPr>
                <w:rFonts w:asciiTheme="majorHAnsi" w:hAnsiTheme="majorHAnsi" w:cstheme="majorHAnsi"/>
                <w:sz w:val="10"/>
              </w:rPr>
            </w:pPr>
          </w:p>
        </w:tc>
      </w:tr>
      <w:tr w:rsidR="00CA3BB2" w:rsidTr="00CA3BB2">
        <w:tc>
          <w:tcPr>
            <w:tcW w:w="595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51E6">
              <w:rPr>
                <w:rFonts w:asciiTheme="majorHAnsi" w:hAnsiTheme="majorHAnsi" w:cstheme="majorHAnsi"/>
                <w:sz w:val="28"/>
              </w:rPr>
              <w:t>Ich verlasse das Gebäude und gehe direkt zum Sammelplatz</w:t>
            </w:r>
            <w:r>
              <w:rPr>
                <w:rFonts w:asciiTheme="majorHAnsi" w:hAnsiTheme="majorHAnsi" w:cstheme="majorHAnsi"/>
                <w:sz w:val="28"/>
              </w:rPr>
              <w:t>.</w:t>
            </w:r>
          </w:p>
        </w:tc>
        <w:tc>
          <w:tcPr>
            <w:tcW w:w="1984" w:type="dxa"/>
          </w:tcPr>
          <w:p w:rsidR="00CA3BB2" w:rsidRPr="00A70154" w:rsidRDefault="00CA3BB2" w:rsidP="00CA3BB2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inorHAnsi" w:hAnsiTheme="minorHAnsi" w:cstheme="minorHAnsi"/>
                <w:sz w:val="40"/>
                <w:szCs w:val="32"/>
              </w:rPr>
              <w:t xml:space="preserve">    </w:t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2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51E6">
              <w:rPr>
                <w:rFonts w:asciiTheme="majorHAnsi" w:hAnsiTheme="majorHAnsi" w:cstheme="majorHAnsi"/>
                <w:sz w:val="28"/>
              </w:rPr>
              <w:t>Ich hole mir erst mal in Ruhe eine Cola und mein Handy aus dem Spind.</w:t>
            </w:r>
          </w:p>
        </w:tc>
        <w:tc>
          <w:tcPr>
            <w:tcW w:w="1701" w:type="dxa"/>
          </w:tcPr>
          <w:p w:rsidR="00CA3BB2" w:rsidRPr="00A70154" w:rsidRDefault="00CA3BB2" w:rsidP="00CA3BB2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</w:tr>
      <w:tr w:rsidR="00CA51E6" w:rsidRPr="00CA51E6" w:rsidTr="00CA3BB2">
        <w:tc>
          <w:tcPr>
            <w:tcW w:w="5954" w:type="dxa"/>
          </w:tcPr>
          <w:p w:rsid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984" w:type="dxa"/>
          </w:tcPr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5812" w:type="dxa"/>
          </w:tcPr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701" w:type="dxa"/>
          </w:tcPr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</w:tr>
      <w:tr w:rsidR="00CA3BB2" w:rsidTr="00CA3BB2">
        <w:tc>
          <w:tcPr>
            <w:tcW w:w="595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51E6">
              <w:rPr>
                <w:rFonts w:asciiTheme="majorHAnsi" w:hAnsiTheme="majorHAnsi" w:cstheme="majorHAnsi"/>
                <w:sz w:val="28"/>
              </w:rPr>
              <w:t>Ich öffne alle Fenster und alle Türen. So kann der Rauch abziehen.</w:t>
            </w:r>
          </w:p>
        </w:tc>
        <w:tc>
          <w:tcPr>
            <w:tcW w:w="1984" w:type="dxa"/>
          </w:tcPr>
          <w:p w:rsidR="00CA3BB2" w:rsidRPr="00A70154" w:rsidRDefault="00CA3BB2" w:rsidP="00CA3BB2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inorHAnsi" w:hAnsiTheme="minorHAnsi" w:cstheme="minorHAnsi"/>
                <w:sz w:val="40"/>
                <w:szCs w:val="32"/>
              </w:rPr>
              <w:t xml:space="preserve">    </w:t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2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In der Werkstatt gibt es einen Feueralarm.</w:t>
            </w:r>
          </w:p>
        </w:tc>
        <w:tc>
          <w:tcPr>
            <w:tcW w:w="1701" w:type="dxa"/>
          </w:tcPr>
          <w:p w:rsidR="00CA3BB2" w:rsidRPr="00A70154" w:rsidRDefault="00CA3BB2" w:rsidP="00CA3BB2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</w:tr>
      <w:tr w:rsidR="00CA51E6" w:rsidRPr="00CA51E6" w:rsidTr="00CA3BB2">
        <w:tc>
          <w:tcPr>
            <w:tcW w:w="5954" w:type="dxa"/>
          </w:tcPr>
          <w:p w:rsid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984" w:type="dxa"/>
          </w:tcPr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5812" w:type="dxa"/>
          </w:tcPr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701" w:type="dxa"/>
          </w:tcPr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</w:tr>
      <w:tr w:rsidR="00CA3BB2" w:rsidTr="00CA3BB2">
        <w:tc>
          <w:tcPr>
            <w:tcW w:w="595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51E6">
              <w:rPr>
                <w:rFonts w:asciiTheme="majorHAnsi" w:hAnsiTheme="majorHAnsi" w:cstheme="majorHAnsi"/>
                <w:sz w:val="28"/>
              </w:rPr>
              <w:t>Jeder ist auf sich gestellt.</w:t>
            </w:r>
          </w:p>
        </w:tc>
        <w:tc>
          <w:tcPr>
            <w:tcW w:w="1984" w:type="dxa"/>
          </w:tcPr>
          <w:p w:rsidR="00CA3BB2" w:rsidRPr="00A70154" w:rsidRDefault="00CA3BB2" w:rsidP="00CA3BB2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inorHAnsi" w:hAnsiTheme="minorHAnsi" w:cstheme="minorHAnsi"/>
                <w:sz w:val="40"/>
                <w:szCs w:val="32"/>
              </w:rPr>
              <w:t xml:space="preserve">    </w:t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2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Nicht nur das Feuer ist gefährlich, sondern auch der Rauch.</w:t>
            </w:r>
          </w:p>
        </w:tc>
        <w:tc>
          <w:tcPr>
            <w:tcW w:w="1701" w:type="dxa"/>
          </w:tcPr>
          <w:p w:rsidR="00CA3BB2" w:rsidRPr="00A70154" w:rsidRDefault="00CA3BB2" w:rsidP="00CA3BB2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</w:tr>
      <w:tr w:rsidR="00CA51E6" w:rsidRPr="00CA51E6" w:rsidTr="00CA3BB2">
        <w:tc>
          <w:tcPr>
            <w:tcW w:w="5954" w:type="dxa"/>
          </w:tcPr>
          <w:p w:rsid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984" w:type="dxa"/>
          </w:tcPr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5812" w:type="dxa"/>
          </w:tcPr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701" w:type="dxa"/>
          </w:tcPr>
          <w:p w:rsidR="00CA51E6" w:rsidRPr="00CA51E6" w:rsidRDefault="00CA51E6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</w:tr>
      <w:tr w:rsidR="00CA3BB2" w:rsidTr="00CA3BB2">
        <w:tc>
          <w:tcPr>
            <w:tcW w:w="595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51E6">
              <w:rPr>
                <w:rFonts w:asciiTheme="majorHAnsi" w:hAnsiTheme="majorHAnsi" w:cstheme="majorHAnsi"/>
                <w:sz w:val="28"/>
              </w:rPr>
              <w:t>Wenn alle aus dem Gruppenraum raus sind, schließe ich die Tür.</w:t>
            </w:r>
          </w:p>
        </w:tc>
        <w:tc>
          <w:tcPr>
            <w:tcW w:w="1984" w:type="dxa"/>
          </w:tcPr>
          <w:p w:rsidR="00CA3BB2" w:rsidRPr="00A70154" w:rsidRDefault="00CA3BB2" w:rsidP="00CA3BB2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inorHAnsi" w:hAnsiTheme="minorHAnsi" w:cstheme="minorHAnsi"/>
                <w:sz w:val="40"/>
                <w:szCs w:val="32"/>
              </w:rPr>
              <w:t xml:space="preserve">    </w:t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2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Wenn es brennt, renne ich so schnell ich kann nach draußen.</w:t>
            </w:r>
          </w:p>
        </w:tc>
        <w:tc>
          <w:tcPr>
            <w:tcW w:w="1701" w:type="dxa"/>
          </w:tcPr>
          <w:p w:rsidR="00CA3BB2" w:rsidRPr="00A70154" w:rsidRDefault="00CA3BB2" w:rsidP="00CA3BB2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</w:tr>
    </w:tbl>
    <w:p w:rsidR="00083B14" w:rsidRDefault="00083B14" w:rsidP="00083B14">
      <w:pPr>
        <w:rPr>
          <w:rFonts w:asciiTheme="majorHAnsi" w:hAnsiTheme="majorHAnsi" w:cstheme="majorHAnsi"/>
        </w:rPr>
      </w:pPr>
    </w:p>
    <w:p w:rsidR="00B05C98" w:rsidRDefault="00B05C98" w:rsidP="00083B14">
      <w:pPr>
        <w:rPr>
          <w:rFonts w:asciiTheme="majorHAnsi" w:hAnsiTheme="majorHAnsi" w:cstheme="majorHAnsi"/>
        </w:rPr>
      </w:pPr>
    </w:p>
    <w:p w:rsidR="00B05C98" w:rsidRDefault="00B05C98" w:rsidP="00083B14">
      <w:pPr>
        <w:rPr>
          <w:rFonts w:asciiTheme="majorHAnsi" w:hAnsiTheme="majorHAnsi" w:cstheme="majorHAnsi"/>
        </w:rPr>
      </w:pPr>
    </w:p>
    <w:p w:rsidR="00B05C98" w:rsidRDefault="00B05C98" w:rsidP="00083B14">
      <w:pPr>
        <w:rPr>
          <w:rFonts w:asciiTheme="majorHAnsi" w:hAnsiTheme="majorHAnsi" w:cstheme="majorHAnsi"/>
        </w:rPr>
      </w:pPr>
    </w:p>
    <w:p w:rsidR="00B05C98" w:rsidRDefault="00B05C98" w:rsidP="00083B14">
      <w:pPr>
        <w:rPr>
          <w:rFonts w:asciiTheme="majorHAnsi" w:hAnsiTheme="majorHAnsi" w:cstheme="majorHAnsi"/>
        </w:rPr>
      </w:pPr>
    </w:p>
    <w:p w:rsidR="00B05C98" w:rsidRDefault="00B05C98" w:rsidP="00083B14">
      <w:pPr>
        <w:rPr>
          <w:rFonts w:asciiTheme="majorHAnsi" w:hAnsiTheme="majorHAnsi" w:cstheme="majorHAnsi"/>
        </w:rPr>
      </w:pPr>
    </w:p>
    <w:p w:rsidR="0063022D" w:rsidRDefault="0063022D" w:rsidP="00083B14">
      <w:pPr>
        <w:rPr>
          <w:rFonts w:asciiTheme="majorHAnsi" w:hAnsiTheme="majorHAnsi" w:cstheme="majorHAnsi"/>
        </w:rPr>
      </w:pPr>
    </w:p>
    <w:p w:rsidR="0063022D" w:rsidRDefault="0063022D" w:rsidP="00083B14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CA3BB2" w:rsidRPr="00E76D62" w:rsidTr="00036C2A">
        <w:tc>
          <w:tcPr>
            <w:tcW w:w="15451" w:type="dxa"/>
            <w:gridSpan w:val="3"/>
          </w:tcPr>
          <w:p w:rsidR="00CA3BB2" w:rsidRPr="00E76D62" w:rsidRDefault="00CA3BB2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CA3BB2" w:rsidRPr="00E76D62" w:rsidTr="00036C2A">
        <w:tc>
          <w:tcPr>
            <w:tcW w:w="4666" w:type="dxa"/>
            <w:tcBorders>
              <w:bottom w:val="single" w:sz="4" w:space="0" w:color="auto"/>
            </w:tcBorders>
          </w:tcPr>
          <w:p w:rsidR="00CA3BB2" w:rsidRPr="00E76D62" w:rsidRDefault="0070714A" w:rsidP="00036C2A">
            <w:pPr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Lernzielkontrolle</w:t>
            </w:r>
          </w:p>
        </w:tc>
        <w:tc>
          <w:tcPr>
            <w:tcW w:w="4803" w:type="dxa"/>
            <w:tcBorders>
              <w:bottom w:val="nil"/>
            </w:tcBorders>
          </w:tcPr>
          <w:p w:rsidR="00CA3BB2" w:rsidRPr="00E76D62" w:rsidRDefault="00CA3BB2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CA3BB2" w:rsidRPr="00E76D62" w:rsidRDefault="00CA3BB2" w:rsidP="00036C2A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CA3BB2" w:rsidRDefault="00CA3BB2" w:rsidP="00CA3BB2">
      <w:pPr>
        <w:rPr>
          <w:rFonts w:asciiTheme="majorHAnsi" w:hAnsiTheme="majorHAnsi" w:cstheme="majorHAnsi"/>
        </w:rPr>
      </w:pPr>
    </w:p>
    <w:p w:rsidR="00CA3BB2" w:rsidRDefault="00CA3BB2" w:rsidP="00CA3BB2">
      <w:pPr>
        <w:rPr>
          <w:rFonts w:asciiTheme="majorHAnsi" w:hAnsiTheme="majorHAnsi" w:cstheme="majorHAnsi"/>
        </w:rPr>
      </w:pPr>
    </w:p>
    <w:p w:rsidR="00CA3BB2" w:rsidRDefault="00CA3BB2" w:rsidP="00CA3BB2">
      <w:pPr>
        <w:rPr>
          <w:rFonts w:asciiTheme="majorHAnsi" w:hAnsiTheme="majorHAnsi" w:cstheme="majorHAnsi"/>
        </w:rPr>
      </w:pPr>
    </w:p>
    <w:tbl>
      <w:tblPr>
        <w:tblStyle w:val="Tabellenraster"/>
        <w:tblW w:w="154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838"/>
        <w:gridCol w:w="3618"/>
      </w:tblGrid>
      <w:tr w:rsidR="00CA3BB2" w:rsidRPr="00A2746D" w:rsidTr="00036C2A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CA3BB2" w:rsidRPr="00B05C98" w:rsidRDefault="00CA3BB2" w:rsidP="00CA3BB2">
            <w:pPr>
              <w:rPr>
                <w:rFonts w:asciiTheme="majorHAnsi" w:hAnsiTheme="majorHAnsi" w:cstheme="majorHAnsi"/>
                <w:b/>
                <w:sz w:val="12"/>
              </w:rPr>
            </w:pPr>
            <w:r>
              <w:rPr>
                <w:rFonts w:asciiTheme="majorHAnsi" w:hAnsiTheme="majorHAnsi" w:cstheme="majorHAnsi"/>
                <w:b/>
                <w:sz w:val="40"/>
              </w:rPr>
              <w:t>Was kann ich tun damit es nicht brennt?</w:t>
            </w: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:rsidR="00CA3BB2" w:rsidRPr="00A2746D" w:rsidRDefault="00CA3BB2" w:rsidP="00036C2A">
            <w:pPr>
              <w:rPr>
                <w:rFonts w:asciiTheme="majorHAnsi" w:hAnsiTheme="majorHAnsi" w:cstheme="majorHAnsi"/>
                <w:b/>
                <w:sz w:val="40"/>
              </w:rPr>
            </w:pPr>
          </w:p>
        </w:tc>
      </w:tr>
    </w:tbl>
    <w:p w:rsidR="00CA3BB2" w:rsidRDefault="00CA3BB2" w:rsidP="00CA3BB2">
      <w:pPr>
        <w:rPr>
          <w:rFonts w:asciiTheme="majorHAnsi" w:hAnsiTheme="majorHAnsi" w:cstheme="majorHAnsi"/>
        </w:rPr>
      </w:pPr>
    </w:p>
    <w:p w:rsidR="00747E97" w:rsidRDefault="00747E97" w:rsidP="00CA3BB2">
      <w:pPr>
        <w:rPr>
          <w:rFonts w:asciiTheme="majorHAnsi" w:hAnsiTheme="majorHAnsi" w:cstheme="majorHAnsi"/>
        </w:rPr>
      </w:pPr>
    </w:p>
    <w:p w:rsidR="00CA3BB2" w:rsidRDefault="00CA3BB2" w:rsidP="00CA3BB2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1984"/>
        <w:gridCol w:w="5812"/>
        <w:gridCol w:w="1701"/>
      </w:tblGrid>
      <w:tr w:rsidR="00CA3BB2" w:rsidTr="00CA3BB2">
        <w:tc>
          <w:tcPr>
            <w:tcW w:w="5954" w:type="dxa"/>
          </w:tcPr>
          <w:p w:rsidR="00CA3BB2" w:rsidRPr="00CA51E6" w:rsidRDefault="00CA3BB2" w:rsidP="00036C2A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Ich rauche nur auf der Toilette.</w:t>
            </w:r>
          </w:p>
        </w:tc>
        <w:tc>
          <w:tcPr>
            <w:tcW w:w="1984" w:type="dxa"/>
          </w:tcPr>
          <w:p w:rsidR="00CA3BB2" w:rsidRPr="00A70154" w:rsidRDefault="00CA3BB2" w:rsidP="00CA3BB2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inorHAnsi" w:hAnsiTheme="minorHAnsi" w:cstheme="minorHAnsi"/>
                <w:sz w:val="40"/>
                <w:szCs w:val="32"/>
              </w:rPr>
              <w:t xml:space="preserve">    </w:t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2" w:type="dxa"/>
          </w:tcPr>
          <w:p w:rsidR="00CA3BB2" w:rsidRDefault="00CA3BB2" w:rsidP="00036C2A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 xml:space="preserve">Wenn ich rauche mache ich meine Zigarette </w:t>
            </w:r>
          </w:p>
          <w:p w:rsidR="00CA3BB2" w:rsidRPr="00CA51E6" w:rsidRDefault="00CA3BB2" w:rsidP="00036C2A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im Aschenbecher aus.</w:t>
            </w:r>
          </w:p>
        </w:tc>
        <w:tc>
          <w:tcPr>
            <w:tcW w:w="1701" w:type="dxa"/>
          </w:tcPr>
          <w:p w:rsidR="00CA3BB2" w:rsidRPr="00A70154" w:rsidRDefault="00CA3BB2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036C2A">
            <w:pPr>
              <w:rPr>
                <w:rFonts w:asciiTheme="majorHAnsi" w:hAnsiTheme="majorHAnsi" w:cstheme="majorHAnsi"/>
              </w:rPr>
            </w:pPr>
          </w:p>
        </w:tc>
      </w:tr>
      <w:tr w:rsidR="00CA3BB2" w:rsidRPr="00CA51E6" w:rsidTr="00CA3BB2">
        <w:tc>
          <w:tcPr>
            <w:tcW w:w="5954" w:type="dxa"/>
          </w:tcPr>
          <w:p w:rsidR="00CA3BB2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98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5812" w:type="dxa"/>
          </w:tcPr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701" w:type="dxa"/>
          </w:tcPr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</w:tr>
      <w:tr w:rsidR="00CA3BB2" w:rsidTr="00CA3BB2">
        <w:tc>
          <w:tcPr>
            <w:tcW w:w="595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Ich schalte Geräte die Hitze erzeugen nach dem Gebrauch sofort aus.</w:t>
            </w:r>
          </w:p>
        </w:tc>
        <w:tc>
          <w:tcPr>
            <w:tcW w:w="1984" w:type="dxa"/>
          </w:tcPr>
          <w:p w:rsidR="00CA3BB2" w:rsidRPr="00A70154" w:rsidRDefault="00CA3BB2" w:rsidP="00CA3BB2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inorHAnsi" w:hAnsiTheme="minorHAnsi" w:cstheme="minorHAnsi"/>
                <w:sz w:val="40"/>
                <w:szCs w:val="32"/>
              </w:rPr>
              <w:t xml:space="preserve">    </w:t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2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Ich zünde keine Kerzen in der Werkstatt an.</w:t>
            </w:r>
          </w:p>
        </w:tc>
        <w:tc>
          <w:tcPr>
            <w:tcW w:w="1701" w:type="dxa"/>
          </w:tcPr>
          <w:p w:rsidR="00CA3BB2" w:rsidRPr="00A70154" w:rsidRDefault="00CA3BB2" w:rsidP="00CA3BB2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</w:tr>
      <w:tr w:rsidR="00CA3BB2" w:rsidRPr="00CA51E6" w:rsidTr="00CA3BB2">
        <w:tc>
          <w:tcPr>
            <w:tcW w:w="5954" w:type="dxa"/>
          </w:tcPr>
          <w:p w:rsidR="00CA3BB2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98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5812" w:type="dxa"/>
          </w:tcPr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701" w:type="dxa"/>
          </w:tcPr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</w:tr>
      <w:tr w:rsidR="00CA3BB2" w:rsidTr="00CA3BB2">
        <w:tc>
          <w:tcPr>
            <w:tcW w:w="595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Ich rauche nur in der Raucherecke.</w:t>
            </w:r>
          </w:p>
        </w:tc>
        <w:tc>
          <w:tcPr>
            <w:tcW w:w="1984" w:type="dxa"/>
          </w:tcPr>
          <w:p w:rsidR="00CA3BB2" w:rsidRPr="00A70154" w:rsidRDefault="00CA3BB2" w:rsidP="00CA3BB2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inorHAnsi" w:hAnsiTheme="minorHAnsi" w:cstheme="minorHAnsi"/>
                <w:sz w:val="40"/>
                <w:szCs w:val="32"/>
              </w:rPr>
              <w:t xml:space="preserve">    </w:t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2" w:type="dxa"/>
          </w:tcPr>
          <w:p w:rsidR="00CA3BB2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 xml:space="preserve">Wenn ich etwas in der Werkstatt anzünde, </w:t>
            </w:r>
          </w:p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puste ich es sofort wieder aus.</w:t>
            </w:r>
          </w:p>
        </w:tc>
        <w:tc>
          <w:tcPr>
            <w:tcW w:w="1701" w:type="dxa"/>
          </w:tcPr>
          <w:p w:rsidR="00CA3BB2" w:rsidRPr="00A70154" w:rsidRDefault="00CA3BB2" w:rsidP="00CA3BB2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</w:tr>
      <w:tr w:rsidR="00CA3BB2" w:rsidRPr="00CA51E6" w:rsidTr="00CA3BB2">
        <w:tc>
          <w:tcPr>
            <w:tcW w:w="5954" w:type="dxa"/>
          </w:tcPr>
          <w:p w:rsidR="00CA3BB2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98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5812" w:type="dxa"/>
          </w:tcPr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701" w:type="dxa"/>
          </w:tcPr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</w:tr>
      <w:tr w:rsidR="00CA3BB2" w:rsidTr="00CA3BB2">
        <w:tc>
          <w:tcPr>
            <w:tcW w:w="595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Die Zigarettenkippe werfe ich auf den Rasen.</w:t>
            </w:r>
          </w:p>
        </w:tc>
        <w:tc>
          <w:tcPr>
            <w:tcW w:w="1984" w:type="dxa"/>
          </w:tcPr>
          <w:p w:rsidR="00CA3BB2" w:rsidRPr="00A70154" w:rsidRDefault="00CA3BB2" w:rsidP="00CA3BB2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inorHAnsi" w:hAnsiTheme="minorHAnsi" w:cstheme="minorHAnsi"/>
                <w:sz w:val="40"/>
                <w:szCs w:val="32"/>
              </w:rPr>
              <w:t xml:space="preserve">    </w:t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2" w:type="dxa"/>
          </w:tcPr>
          <w:p w:rsidR="00CA3BB2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 xml:space="preserve">Ich spiele </w:t>
            </w:r>
            <w:r w:rsidRPr="00CA3BB2">
              <w:rPr>
                <w:rFonts w:asciiTheme="majorHAnsi" w:hAnsiTheme="majorHAnsi" w:cstheme="majorHAnsi"/>
                <w:b/>
                <w:sz w:val="28"/>
              </w:rPr>
              <w:t>nicht</w:t>
            </w:r>
            <w:r w:rsidRPr="00CA3BB2">
              <w:rPr>
                <w:rFonts w:asciiTheme="majorHAnsi" w:hAnsiTheme="majorHAnsi" w:cstheme="majorHAnsi"/>
                <w:sz w:val="28"/>
              </w:rPr>
              <w:t xml:space="preserve"> mit dem Feuerzeug oder </w:t>
            </w:r>
          </w:p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Streichhölzern herum.</w:t>
            </w:r>
          </w:p>
        </w:tc>
        <w:tc>
          <w:tcPr>
            <w:tcW w:w="1701" w:type="dxa"/>
          </w:tcPr>
          <w:p w:rsidR="00CA3BB2" w:rsidRPr="00A70154" w:rsidRDefault="00CA3BB2" w:rsidP="00CA3BB2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</w:tr>
      <w:tr w:rsidR="00CA3BB2" w:rsidRPr="00CA51E6" w:rsidTr="00CA3BB2">
        <w:tc>
          <w:tcPr>
            <w:tcW w:w="5954" w:type="dxa"/>
          </w:tcPr>
          <w:p w:rsidR="00CA3BB2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984" w:type="dxa"/>
          </w:tcPr>
          <w:p w:rsidR="00CA3BB2" w:rsidRPr="00CA51E6" w:rsidRDefault="00CA3BB2" w:rsidP="00CA3BB2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5812" w:type="dxa"/>
          </w:tcPr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  <w:tc>
          <w:tcPr>
            <w:tcW w:w="1701" w:type="dxa"/>
          </w:tcPr>
          <w:p w:rsidR="00CA3BB2" w:rsidRPr="00CA51E6" w:rsidRDefault="00CA3BB2" w:rsidP="00036C2A">
            <w:pPr>
              <w:rPr>
                <w:rFonts w:asciiTheme="majorHAnsi" w:hAnsiTheme="majorHAnsi" w:cstheme="majorHAnsi"/>
                <w:sz w:val="10"/>
              </w:rPr>
            </w:pPr>
          </w:p>
        </w:tc>
      </w:tr>
      <w:tr w:rsidR="00CA3BB2" w:rsidTr="00CA3BB2">
        <w:tc>
          <w:tcPr>
            <w:tcW w:w="5954" w:type="dxa"/>
          </w:tcPr>
          <w:p w:rsidR="00CA3BB2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 xml:space="preserve">Zur Pause und zum Feierabend schalte ich </w:t>
            </w:r>
          </w:p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elektrische Geräte aus.</w:t>
            </w:r>
          </w:p>
        </w:tc>
        <w:tc>
          <w:tcPr>
            <w:tcW w:w="1984" w:type="dxa"/>
          </w:tcPr>
          <w:p w:rsidR="00CA3BB2" w:rsidRPr="00A70154" w:rsidRDefault="00CA3BB2" w:rsidP="00CA3BB2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inorHAnsi" w:hAnsiTheme="minorHAnsi" w:cstheme="minorHAnsi"/>
                <w:sz w:val="40"/>
                <w:szCs w:val="32"/>
              </w:rPr>
              <w:t xml:space="preserve">    </w:t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2" w:type="dxa"/>
          </w:tcPr>
          <w:p w:rsidR="00CA3BB2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 xml:space="preserve">Hier kann es gar nicht brennen, </w:t>
            </w:r>
          </w:p>
          <w:p w:rsidR="00CA3BB2" w:rsidRPr="00CA51E6" w:rsidRDefault="00CA3BB2" w:rsidP="00CA3BB2">
            <w:pPr>
              <w:rPr>
                <w:rFonts w:asciiTheme="majorHAnsi" w:hAnsiTheme="majorHAnsi" w:cstheme="majorHAnsi"/>
                <w:sz w:val="28"/>
              </w:rPr>
            </w:pPr>
            <w:r w:rsidRPr="00CA3BB2">
              <w:rPr>
                <w:rFonts w:asciiTheme="majorHAnsi" w:hAnsiTheme="majorHAnsi" w:cstheme="majorHAnsi"/>
                <w:sz w:val="28"/>
              </w:rPr>
              <w:t>die Wände sind aus Stein.</w:t>
            </w:r>
          </w:p>
        </w:tc>
        <w:tc>
          <w:tcPr>
            <w:tcW w:w="1701" w:type="dxa"/>
          </w:tcPr>
          <w:p w:rsidR="00CA3BB2" w:rsidRPr="00A70154" w:rsidRDefault="00CA3BB2" w:rsidP="00CA3BB2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CA3BB2" w:rsidRDefault="00CA3BB2" w:rsidP="00CA3BB2">
            <w:pPr>
              <w:rPr>
                <w:rFonts w:asciiTheme="majorHAnsi" w:hAnsiTheme="majorHAnsi" w:cstheme="majorHAnsi"/>
              </w:rPr>
            </w:pPr>
          </w:p>
        </w:tc>
      </w:tr>
    </w:tbl>
    <w:p w:rsidR="00CA3BB2" w:rsidRDefault="00CA3BB2" w:rsidP="00CA3BB2">
      <w:pPr>
        <w:rPr>
          <w:rFonts w:asciiTheme="majorHAnsi" w:hAnsiTheme="majorHAnsi" w:cstheme="majorHAnsi"/>
        </w:rPr>
      </w:pPr>
    </w:p>
    <w:p w:rsidR="00CA3BB2" w:rsidRDefault="00CA3BB2" w:rsidP="00CA3BB2">
      <w:pPr>
        <w:rPr>
          <w:rFonts w:asciiTheme="majorHAnsi" w:hAnsiTheme="majorHAnsi" w:cstheme="majorHAnsi"/>
        </w:rPr>
      </w:pPr>
    </w:p>
    <w:p w:rsidR="00CA3BB2" w:rsidRDefault="00CA3BB2" w:rsidP="00CA3BB2">
      <w:pPr>
        <w:rPr>
          <w:rFonts w:asciiTheme="majorHAnsi" w:hAnsiTheme="majorHAnsi" w:cstheme="majorHAnsi"/>
        </w:rPr>
      </w:pPr>
    </w:p>
    <w:p w:rsidR="00CA3BB2" w:rsidRDefault="00CA3BB2" w:rsidP="00CA3BB2">
      <w:pPr>
        <w:rPr>
          <w:rFonts w:asciiTheme="majorHAnsi" w:hAnsiTheme="majorHAnsi" w:cstheme="majorHAnsi"/>
        </w:rPr>
      </w:pPr>
    </w:p>
    <w:p w:rsidR="0063022D" w:rsidRDefault="0063022D" w:rsidP="00CA3BB2">
      <w:pPr>
        <w:rPr>
          <w:rFonts w:asciiTheme="majorHAnsi" w:hAnsiTheme="majorHAnsi" w:cstheme="majorHAnsi"/>
        </w:rPr>
      </w:pPr>
    </w:p>
    <w:p w:rsidR="0063022D" w:rsidRDefault="0063022D" w:rsidP="00CA3BB2">
      <w:pPr>
        <w:rPr>
          <w:rFonts w:asciiTheme="majorHAnsi" w:hAnsiTheme="majorHAnsi" w:cstheme="majorHAnsi"/>
        </w:rPr>
      </w:pPr>
    </w:p>
    <w:p w:rsidR="00CA3BB2" w:rsidRDefault="00CA3BB2" w:rsidP="00CA3BB2">
      <w:pPr>
        <w:rPr>
          <w:rFonts w:asciiTheme="majorHAnsi" w:hAnsiTheme="majorHAnsi" w:cstheme="majorHAnsi"/>
        </w:rPr>
      </w:pPr>
    </w:p>
    <w:p w:rsidR="00CA3BB2" w:rsidRDefault="00CA3BB2" w:rsidP="00CA3BB2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Look w:val="04A0" w:firstRow="1" w:lastRow="0" w:firstColumn="1" w:lastColumn="0" w:noHBand="0" w:noVBand="1"/>
      </w:tblPr>
      <w:tblGrid>
        <w:gridCol w:w="4666"/>
        <w:gridCol w:w="4803"/>
        <w:gridCol w:w="5982"/>
      </w:tblGrid>
      <w:tr w:rsidR="00B05C98" w:rsidRPr="00E76D62" w:rsidTr="00036C2A">
        <w:tc>
          <w:tcPr>
            <w:tcW w:w="15451" w:type="dxa"/>
            <w:gridSpan w:val="3"/>
          </w:tcPr>
          <w:p w:rsidR="00B05C98" w:rsidRPr="00E76D62" w:rsidRDefault="00B05C98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B05C98" w:rsidRPr="00E76D62" w:rsidTr="00036C2A">
        <w:tc>
          <w:tcPr>
            <w:tcW w:w="4666" w:type="dxa"/>
            <w:tcBorders>
              <w:bottom w:val="single" w:sz="4" w:space="0" w:color="auto"/>
            </w:tcBorders>
          </w:tcPr>
          <w:p w:rsidR="00B05C98" w:rsidRPr="00E76D62" w:rsidRDefault="0070714A" w:rsidP="00036C2A">
            <w:pPr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Lernzielkontrolle</w:t>
            </w:r>
          </w:p>
        </w:tc>
        <w:tc>
          <w:tcPr>
            <w:tcW w:w="4803" w:type="dxa"/>
            <w:tcBorders>
              <w:bottom w:val="nil"/>
            </w:tcBorders>
          </w:tcPr>
          <w:p w:rsidR="00B05C98" w:rsidRPr="00E76D62" w:rsidRDefault="00B05C98" w:rsidP="00036C2A">
            <w:pPr>
              <w:rPr>
                <w:rFonts w:asciiTheme="majorHAnsi" w:hAnsiTheme="majorHAnsi" w:cstheme="majorHAnsi"/>
                <w:b/>
                <w:sz w:val="24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:rsidR="00B05C98" w:rsidRPr="00E76D62" w:rsidRDefault="00B05C98" w:rsidP="00036C2A">
            <w:pPr>
              <w:jc w:val="right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Verhalten im Brandfall / Brandschutz</w:t>
            </w:r>
          </w:p>
        </w:tc>
      </w:tr>
    </w:tbl>
    <w:p w:rsidR="00B05C98" w:rsidRDefault="00B05C98" w:rsidP="00B05C98">
      <w:pPr>
        <w:rPr>
          <w:rFonts w:asciiTheme="majorHAnsi" w:hAnsiTheme="majorHAnsi" w:cstheme="majorHAnsi"/>
        </w:rPr>
      </w:pPr>
    </w:p>
    <w:p w:rsidR="00B05C98" w:rsidRDefault="00B05C98" w:rsidP="00B05C98">
      <w:pPr>
        <w:rPr>
          <w:rFonts w:asciiTheme="majorHAnsi" w:hAnsiTheme="majorHAnsi" w:cstheme="majorHAnsi"/>
        </w:rPr>
      </w:pPr>
    </w:p>
    <w:tbl>
      <w:tblPr>
        <w:tblStyle w:val="Tabellenraster"/>
        <w:tblW w:w="154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5456"/>
      </w:tblGrid>
      <w:tr w:rsidR="00B13724" w:rsidRPr="00A2746D" w:rsidTr="007C34DA">
        <w:tc>
          <w:tcPr>
            <w:tcW w:w="15456" w:type="dxa"/>
            <w:tcBorders>
              <w:top w:val="nil"/>
              <w:left w:val="nil"/>
              <w:bottom w:val="nil"/>
              <w:right w:val="nil"/>
            </w:tcBorders>
          </w:tcPr>
          <w:p w:rsidR="00B13724" w:rsidRPr="00A2746D" w:rsidRDefault="00B13724" w:rsidP="00036C2A">
            <w:pPr>
              <w:rPr>
                <w:rFonts w:asciiTheme="majorHAnsi" w:hAnsiTheme="majorHAnsi" w:cstheme="majorHAnsi"/>
                <w:b/>
                <w:sz w:val="40"/>
              </w:rPr>
            </w:pPr>
            <w:r w:rsidRPr="00B13724">
              <w:rPr>
                <w:rFonts w:asciiTheme="majorHAnsi" w:hAnsiTheme="majorHAnsi" w:cstheme="majorHAnsi"/>
                <w:b/>
                <w:sz w:val="40"/>
              </w:rPr>
              <w:t xml:space="preserve">Bei welchen Geräten muss nach dem Benutzen der Stecker gezogen </w:t>
            </w:r>
            <w:r>
              <w:rPr>
                <w:rFonts w:asciiTheme="majorHAnsi" w:hAnsiTheme="majorHAnsi" w:cstheme="majorHAnsi"/>
                <w:b/>
                <w:sz w:val="40"/>
              </w:rPr>
              <w:t>werden</w:t>
            </w:r>
            <w:r w:rsidRPr="00B13724">
              <w:rPr>
                <w:rFonts w:asciiTheme="majorHAnsi" w:hAnsiTheme="majorHAnsi" w:cstheme="majorHAnsi"/>
                <w:b/>
                <w:sz w:val="40"/>
              </w:rPr>
              <w:t>?</w:t>
            </w:r>
          </w:p>
        </w:tc>
      </w:tr>
    </w:tbl>
    <w:p w:rsidR="00B05C98" w:rsidRDefault="00B05C98" w:rsidP="00B05C98">
      <w:pPr>
        <w:rPr>
          <w:rFonts w:asciiTheme="majorHAnsi" w:hAnsiTheme="majorHAnsi" w:cstheme="majorHAnsi"/>
        </w:rPr>
      </w:pPr>
    </w:p>
    <w:tbl>
      <w:tblPr>
        <w:tblStyle w:val="Tabellenraster"/>
        <w:tblW w:w="1545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7"/>
        <w:gridCol w:w="227"/>
        <w:gridCol w:w="2406"/>
        <w:gridCol w:w="229"/>
        <w:gridCol w:w="2322"/>
        <w:gridCol w:w="232"/>
        <w:gridCol w:w="2318"/>
        <w:gridCol w:w="232"/>
        <w:gridCol w:w="2196"/>
        <w:gridCol w:w="264"/>
        <w:gridCol w:w="2638"/>
      </w:tblGrid>
      <w:tr w:rsidR="00B05C98" w:rsidTr="0034737B">
        <w:tc>
          <w:tcPr>
            <w:tcW w:w="2387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ACE21E6" wp14:editId="560F3DD5">
                  <wp:extent cx="1250315" cy="1250315"/>
                  <wp:effectExtent l="0" t="0" r="6985" b="6985"/>
                  <wp:docPr id="16" name="Bildplatzhalter 1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platzhalter 1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33" cy="125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B6E6605" wp14:editId="17477B09">
                  <wp:extent cx="1250315" cy="1250315"/>
                  <wp:effectExtent l="0" t="0" r="6985" b="6985"/>
                  <wp:docPr id="17" name="Bildplatzhalter 1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platzhalter 1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622" cy="125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1808C1E" wp14:editId="4CAAAA03">
                  <wp:extent cx="1250315" cy="1250315"/>
                  <wp:effectExtent l="0" t="0" r="6985" b="6985"/>
                  <wp:docPr id="19" name="Bildplatzhalter 1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platzhalter 1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64" cy="125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74D4EF2" wp14:editId="63C32560">
                  <wp:extent cx="1250315" cy="1250315"/>
                  <wp:effectExtent l="0" t="0" r="6985" b="6985"/>
                  <wp:docPr id="20" name="Bildplatzhalter 1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platzhalter 1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15" cy="125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F196957" wp14:editId="5B0404E2">
                  <wp:extent cx="1250315" cy="1250315"/>
                  <wp:effectExtent l="0" t="0" r="6985" b="6985"/>
                  <wp:docPr id="18" name="Bildplatzhalter 1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platzhalter 1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31" cy="125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F3E386B" wp14:editId="797BD6CB">
                  <wp:extent cx="1256234" cy="1256234"/>
                  <wp:effectExtent l="0" t="0" r="1270" b="1270"/>
                  <wp:docPr id="96" name="Bildplatzhalter 2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platzhalter 2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528" cy="126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C98" w:rsidTr="0034737B">
        <w:tc>
          <w:tcPr>
            <w:tcW w:w="2387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7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9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</w:tr>
      <w:tr w:rsidR="00B05C98" w:rsidTr="0034737B">
        <w:tc>
          <w:tcPr>
            <w:tcW w:w="2387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7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9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</w:tr>
      <w:tr w:rsidR="00B05C98" w:rsidTr="0034737B">
        <w:tc>
          <w:tcPr>
            <w:tcW w:w="2387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A1EDA41" wp14:editId="5CF0ACEA">
                  <wp:extent cx="1199515" cy="1199515"/>
                  <wp:effectExtent l="0" t="0" r="635" b="635"/>
                  <wp:docPr id="97" name="Bildplatzhalter 2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platzhalter 2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28" cy="120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FE877F2" wp14:editId="3C005DAD">
                  <wp:extent cx="1199515" cy="1199515"/>
                  <wp:effectExtent l="0" t="0" r="635" b="635"/>
                  <wp:docPr id="98" name="Bildplatzhalter 2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platzhalter 2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007" cy="120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AC7840F" wp14:editId="3EAF072C">
                  <wp:extent cx="1199515" cy="1199515"/>
                  <wp:effectExtent l="0" t="0" r="635" b="635"/>
                  <wp:docPr id="99" name="Bildplatzhalter 2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platzhalter 2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93" cy="120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B188A28" wp14:editId="7EA72A12">
                  <wp:extent cx="1199515" cy="1199515"/>
                  <wp:effectExtent l="0" t="0" r="635" b="635"/>
                  <wp:docPr id="100" name="Bildplatzhalter 2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platzhalter 2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92" cy="120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00D6150" wp14:editId="2D67D2F8">
                  <wp:extent cx="1199515" cy="1199515"/>
                  <wp:effectExtent l="0" t="0" r="635" b="635"/>
                  <wp:docPr id="101" name="Bildplatzhalter 2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platzhalter 2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45" cy="120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B05C98" w:rsidRDefault="00B13724" w:rsidP="00036C2A">
            <w:pPr>
              <w:jc w:val="center"/>
              <w:rPr>
                <w:rFonts w:asciiTheme="majorHAnsi" w:hAnsiTheme="majorHAnsi" w:cstheme="majorHAnsi"/>
              </w:rPr>
            </w:pPr>
            <w:r w:rsidRPr="00B1372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3CE2856" wp14:editId="434969FD">
                  <wp:extent cx="1183309" cy="1183309"/>
                  <wp:effectExtent l="0" t="0" r="0" b="0"/>
                  <wp:docPr id="102" name="Bildplatzhalter 2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platzhalter 2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36" cy="119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C98" w:rsidTr="0034737B">
        <w:tc>
          <w:tcPr>
            <w:tcW w:w="2387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7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9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</w:tr>
      <w:tr w:rsidR="00B05C98" w:rsidTr="0034737B">
        <w:tc>
          <w:tcPr>
            <w:tcW w:w="2387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7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6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9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2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18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2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96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4" w:type="dxa"/>
          </w:tcPr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38" w:type="dxa"/>
          </w:tcPr>
          <w:p w:rsidR="00B05C98" w:rsidRPr="00A70154" w:rsidRDefault="00B05C98" w:rsidP="00036C2A">
            <w:pPr>
              <w:rPr>
                <w:rFonts w:asciiTheme="minorHAnsi" w:hAnsiTheme="minorHAnsi" w:cstheme="minorHAnsi"/>
                <w:szCs w:val="32"/>
              </w:rPr>
            </w:pPr>
          </w:p>
          <w:p w:rsidR="00B05C98" w:rsidRPr="00A70154" w:rsidRDefault="00B05C98" w:rsidP="00036C2A">
            <w:pPr>
              <w:jc w:val="center"/>
              <w:rPr>
                <w:rFonts w:asciiTheme="majorHAnsi" w:hAnsiTheme="majorHAnsi" w:cstheme="majorHAnsi"/>
                <w:sz w:val="24"/>
              </w:rPr>
            </w:pP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instrText xml:space="preserve"> FORMCHECKBOX </w:instrText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</w:r>
            <w:r w:rsidR="001F665D">
              <w:rPr>
                <w:rFonts w:asciiTheme="minorHAnsi" w:hAnsiTheme="minorHAnsi" w:cstheme="minorHAnsi"/>
                <w:sz w:val="40"/>
                <w:szCs w:val="32"/>
              </w:rPr>
              <w:fldChar w:fldCharType="separate"/>
            </w:r>
            <w:r w:rsidRPr="00A70154">
              <w:rPr>
                <w:rFonts w:asciiTheme="minorHAnsi" w:hAnsiTheme="minorHAnsi" w:cstheme="minorHAnsi"/>
                <w:sz w:val="40"/>
                <w:szCs w:val="32"/>
              </w:rPr>
              <w:fldChar w:fldCharType="end"/>
            </w:r>
          </w:p>
          <w:p w:rsidR="00B05C98" w:rsidRDefault="00B05C98" w:rsidP="00036C2A">
            <w:pPr>
              <w:rPr>
                <w:rFonts w:asciiTheme="majorHAnsi" w:hAnsiTheme="majorHAnsi" w:cstheme="majorHAnsi"/>
              </w:rPr>
            </w:pPr>
          </w:p>
        </w:tc>
      </w:tr>
    </w:tbl>
    <w:p w:rsidR="00B05C98" w:rsidRDefault="00B05C98" w:rsidP="00B05C98">
      <w:pPr>
        <w:rPr>
          <w:rFonts w:asciiTheme="majorHAnsi" w:hAnsiTheme="majorHAnsi" w:cstheme="majorHAnsi"/>
        </w:rPr>
      </w:pPr>
    </w:p>
    <w:p w:rsidR="00083B14" w:rsidRDefault="00083B14" w:rsidP="00083B14">
      <w:pPr>
        <w:rPr>
          <w:rFonts w:asciiTheme="majorHAnsi" w:hAnsiTheme="majorHAnsi" w:cstheme="majorHAnsi"/>
        </w:rPr>
      </w:pPr>
    </w:p>
    <w:p w:rsidR="00083B14" w:rsidRPr="00E76D62" w:rsidRDefault="00083B14" w:rsidP="006F0DD5">
      <w:pPr>
        <w:rPr>
          <w:rFonts w:asciiTheme="majorHAnsi" w:hAnsiTheme="majorHAnsi" w:cstheme="majorHAnsi"/>
        </w:rPr>
      </w:pPr>
    </w:p>
    <w:sectPr w:rsidR="00083B14" w:rsidRPr="00E76D62" w:rsidSect="00E76D62">
      <w:headerReference w:type="default" r:id="rId51"/>
      <w:footerReference w:type="default" r:id="rId52"/>
      <w:pgSz w:w="16817" w:h="11901" w:orient="landscape"/>
      <w:pgMar w:top="284" w:right="1973" w:bottom="142" w:left="425" w:header="33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2CD" w:rsidRDefault="001722CD" w:rsidP="00966252">
      <w:r>
        <w:separator/>
      </w:r>
    </w:p>
  </w:endnote>
  <w:endnote w:type="continuationSeparator" w:id="0">
    <w:p w:rsidR="001722CD" w:rsidRDefault="001722CD" w:rsidP="00966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800000AF" w:usb1="1000204A" w:usb2="00000000" w:usb3="00000000" w:csb0="000000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233" w:rsidRPr="00462D99" w:rsidRDefault="00757233">
    <w:pPr>
      <w:rPr>
        <w:rFonts w:asciiTheme="majorHAnsi" w:hAnsiTheme="majorHAnsi" w:cstheme="majorHAnsi"/>
        <w:b/>
        <w:sz w:val="6"/>
        <w:szCs w:val="16"/>
      </w:rPr>
    </w:pPr>
  </w:p>
  <w:p w:rsidR="00757233" w:rsidRDefault="00757233">
    <w:pPr>
      <w:rPr>
        <w:sz w:val="4"/>
        <w:szCs w:val="4"/>
      </w:rPr>
    </w:pPr>
  </w:p>
  <w:tbl>
    <w:tblPr>
      <w:tblStyle w:val="Tabellenraster1"/>
      <w:tblW w:w="15451" w:type="dxa"/>
      <w:tblInd w:w="142" w:type="dxa"/>
      <w:tblBorders>
        <w:top w:val="single" w:sz="4" w:space="0" w:color="0070C0"/>
        <w:left w:val="none" w:sz="0" w:space="0" w:color="auto"/>
        <w:bottom w:val="none" w:sz="0" w:space="0" w:color="auto"/>
        <w:right w:val="none" w:sz="0" w:space="0" w:color="auto"/>
        <w:insideV w:val="single" w:sz="4" w:space="0" w:color="0070C0"/>
      </w:tblBorders>
      <w:tblLook w:val="04A0" w:firstRow="1" w:lastRow="0" w:firstColumn="1" w:lastColumn="0" w:noHBand="0" w:noVBand="1"/>
    </w:tblPr>
    <w:tblGrid>
      <w:gridCol w:w="4133"/>
      <w:gridCol w:w="8773"/>
      <w:gridCol w:w="2545"/>
    </w:tblGrid>
    <w:tr w:rsidR="001F665D" w:rsidRPr="008D364A" w:rsidTr="000B64EA">
      <w:trPr>
        <w:trHeight w:val="248"/>
      </w:trPr>
      <w:tc>
        <w:tcPr>
          <w:tcW w:w="4133" w:type="dxa"/>
          <w:tcBorders>
            <w:top w:val="single" w:sz="4" w:space="0" w:color="0070C0"/>
            <w:left w:val="nil"/>
            <w:bottom w:val="nil"/>
            <w:right w:val="single" w:sz="4" w:space="0" w:color="0070C0"/>
          </w:tcBorders>
          <w:tcMar>
            <w:top w:w="0" w:type="dxa"/>
            <w:left w:w="0" w:type="dxa"/>
            <w:bottom w:w="0" w:type="dxa"/>
            <w:right w:w="108" w:type="dxa"/>
          </w:tcMar>
          <w:vAlign w:val="center"/>
          <w:hideMark/>
        </w:tcPr>
        <w:p w:rsidR="001F665D" w:rsidRPr="008D364A" w:rsidRDefault="001F665D" w:rsidP="00E76D62">
          <w:pPr>
            <w:tabs>
              <w:tab w:val="center" w:pos="4536"/>
              <w:tab w:val="right" w:pos="9072"/>
            </w:tabs>
            <w:rPr>
              <w:rFonts w:asciiTheme="majorHAnsi" w:hAnsiTheme="majorHAnsi" w:cs="Arial"/>
              <w:szCs w:val="18"/>
            </w:rPr>
          </w:pPr>
          <w:r>
            <w:rPr>
              <w:rFonts w:asciiTheme="majorHAnsi" w:hAnsiTheme="majorHAnsi" w:cs="Arial"/>
              <w:szCs w:val="18"/>
            </w:rPr>
            <w:t>Gehler / Mußmann</w:t>
          </w:r>
        </w:p>
      </w:tc>
      <w:tc>
        <w:tcPr>
          <w:tcW w:w="8773" w:type="dxa"/>
          <w:tcBorders>
            <w:top w:val="single" w:sz="4" w:space="0" w:color="0070C0"/>
            <w:left w:val="single" w:sz="4" w:space="0" w:color="0070C0"/>
            <w:bottom w:val="nil"/>
            <w:right w:val="single" w:sz="4" w:space="0" w:color="0070C0"/>
          </w:tcBorders>
          <w:vAlign w:val="center"/>
          <w:hideMark/>
        </w:tcPr>
        <w:p w:rsidR="001F665D" w:rsidRPr="008D364A" w:rsidRDefault="001F665D" w:rsidP="00E76D62">
          <w:pPr>
            <w:tabs>
              <w:tab w:val="center" w:pos="4536"/>
              <w:tab w:val="right" w:pos="9072"/>
            </w:tabs>
            <w:jc w:val="center"/>
            <w:rPr>
              <w:rFonts w:asciiTheme="majorHAnsi" w:hAnsiTheme="majorHAnsi" w:cs="Arial"/>
              <w:szCs w:val="18"/>
            </w:rPr>
          </w:pPr>
          <w:r>
            <w:rPr>
              <w:rFonts w:asciiTheme="majorHAnsi" w:hAnsiTheme="majorHAnsi" w:cs="Arial"/>
              <w:szCs w:val="18"/>
            </w:rPr>
            <w:t>30.04.2020</w:t>
          </w:r>
        </w:p>
      </w:tc>
      <w:tc>
        <w:tcPr>
          <w:tcW w:w="2545" w:type="dxa"/>
          <w:tcBorders>
            <w:top w:val="single" w:sz="4" w:space="0" w:color="0070C0"/>
            <w:left w:val="single" w:sz="4" w:space="0" w:color="0070C0"/>
            <w:bottom w:val="nil"/>
            <w:right w:val="nil"/>
          </w:tcBorders>
          <w:tcMar>
            <w:top w:w="0" w:type="dxa"/>
            <w:left w:w="108" w:type="dxa"/>
            <w:bottom w:w="0" w:type="dxa"/>
            <w:right w:w="0" w:type="dxa"/>
          </w:tcMar>
          <w:vAlign w:val="center"/>
          <w:hideMark/>
        </w:tcPr>
        <w:p w:rsidR="001F665D" w:rsidRPr="008D364A" w:rsidRDefault="001F665D" w:rsidP="0015376F">
          <w:pPr>
            <w:tabs>
              <w:tab w:val="center" w:pos="4536"/>
              <w:tab w:val="right" w:pos="9072"/>
            </w:tabs>
            <w:jc w:val="right"/>
            <w:rPr>
              <w:rFonts w:asciiTheme="majorHAnsi" w:hAnsiTheme="majorHAnsi" w:cs="Arial"/>
              <w:szCs w:val="18"/>
            </w:rPr>
          </w:pPr>
          <w:r w:rsidRPr="008D364A">
            <w:rPr>
              <w:rFonts w:asciiTheme="majorHAnsi" w:hAnsiTheme="majorHAnsi" w:cs="Arial"/>
              <w:szCs w:val="18"/>
            </w:rPr>
            <w:t xml:space="preserve">Seite </w:t>
          </w:r>
          <w:r w:rsidRPr="008D364A">
            <w:rPr>
              <w:rFonts w:asciiTheme="majorHAnsi" w:hAnsiTheme="majorHAnsi" w:cs="Arial"/>
              <w:b/>
              <w:szCs w:val="18"/>
            </w:rPr>
            <w:fldChar w:fldCharType="begin"/>
          </w:r>
          <w:r w:rsidRPr="008D364A">
            <w:rPr>
              <w:rFonts w:asciiTheme="majorHAnsi" w:hAnsiTheme="majorHAnsi" w:cs="Arial"/>
              <w:b/>
              <w:szCs w:val="18"/>
            </w:rPr>
            <w:instrText>PAGE  \* Arabic  \* MERGEFORMAT</w:instrText>
          </w:r>
          <w:r w:rsidRPr="008D364A">
            <w:rPr>
              <w:rFonts w:asciiTheme="majorHAnsi" w:hAnsiTheme="majorHAnsi" w:cs="Arial"/>
              <w:b/>
              <w:szCs w:val="18"/>
            </w:rPr>
            <w:fldChar w:fldCharType="separate"/>
          </w:r>
          <w:r>
            <w:rPr>
              <w:rFonts w:asciiTheme="majorHAnsi" w:hAnsiTheme="majorHAnsi" w:cs="Arial"/>
              <w:b/>
              <w:noProof/>
              <w:szCs w:val="18"/>
            </w:rPr>
            <w:t>2</w:t>
          </w:r>
          <w:r w:rsidRPr="008D364A">
            <w:rPr>
              <w:rFonts w:asciiTheme="majorHAnsi" w:hAnsiTheme="majorHAnsi" w:cs="Arial"/>
              <w:b/>
              <w:szCs w:val="18"/>
            </w:rPr>
            <w:fldChar w:fldCharType="end"/>
          </w:r>
          <w:r w:rsidRPr="008D364A">
            <w:rPr>
              <w:rFonts w:asciiTheme="majorHAnsi" w:hAnsiTheme="majorHAnsi" w:cs="Arial"/>
              <w:szCs w:val="18"/>
            </w:rPr>
            <w:t xml:space="preserve"> / </w:t>
          </w:r>
          <w:r w:rsidRPr="008D364A">
            <w:rPr>
              <w:rFonts w:asciiTheme="majorHAnsi" w:hAnsiTheme="majorHAnsi" w:cs="Arial"/>
              <w:b/>
              <w:szCs w:val="18"/>
            </w:rPr>
            <w:fldChar w:fldCharType="begin"/>
          </w:r>
          <w:r w:rsidRPr="008D364A">
            <w:rPr>
              <w:rFonts w:asciiTheme="majorHAnsi" w:hAnsiTheme="majorHAnsi" w:cs="Arial"/>
              <w:b/>
              <w:szCs w:val="18"/>
            </w:rPr>
            <w:instrText>NUMPAGES  \* Arabic  \* MERGEFORMAT</w:instrText>
          </w:r>
          <w:r w:rsidRPr="008D364A">
            <w:rPr>
              <w:rFonts w:asciiTheme="majorHAnsi" w:hAnsiTheme="majorHAnsi" w:cs="Arial"/>
              <w:b/>
              <w:szCs w:val="18"/>
            </w:rPr>
            <w:fldChar w:fldCharType="separate"/>
          </w:r>
          <w:r>
            <w:rPr>
              <w:rFonts w:asciiTheme="majorHAnsi" w:hAnsiTheme="majorHAnsi" w:cs="Arial"/>
              <w:b/>
              <w:noProof/>
              <w:szCs w:val="18"/>
            </w:rPr>
            <w:t>18</w:t>
          </w:r>
          <w:r w:rsidRPr="008D364A">
            <w:rPr>
              <w:rFonts w:asciiTheme="majorHAnsi" w:hAnsiTheme="majorHAnsi" w:cs="Arial"/>
              <w:b/>
              <w:szCs w:val="18"/>
            </w:rPr>
            <w:fldChar w:fldCharType="end"/>
          </w:r>
        </w:p>
      </w:tc>
    </w:tr>
  </w:tbl>
  <w:p w:rsidR="00757233" w:rsidRPr="00231684" w:rsidRDefault="00757233" w:rsidP="00B11A2C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2CD" w:rsidRDefault="001722CD" w:rsidP="00966252">
      <w:r>
        <w:separator/>
      </w:r>
    </w:p>
  </w:footnote>
  <w:footnote w:type="continuationSeparator" w:id="0">
    <w:p w:rsidR="001722CD" w:rsidRDefault="001722CD" w:rsidP="009662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5515" w:type="dxa"/>
      <w:tblInd w:w="142" w:type="dxa"/>
      <w:tblBorders>
        <w:top w:val="none" w:sz="0" w:space="0" w:color="auto"/>
        <w:left w:val="none" w:sz="0" w:space="0" w:color="auto"/>
        <w:bottom w:val="single" w:sz="4" w:space="0" w:color="0070C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21"/>
      <w:gridCol w:w="6494"/>
    </w:tblGrid>
    <w:tr w:rsidR="00757233" w:rsidRPr="00800163" w:rsidTr="004467E1">
      <w:trPr>
        <w:trHeight w:val="462"/>
      </w:trPr>
      <w:tc>
        <w:tcPr>
          <w:tcW w:w="9021" w:type="dxa"/>
          <w:vMerge w:val="restart"/>
        </w:tcPr>
        <w:p w:rsidR="00757233" w:rsidRDefault="00757233" w:rsidP="00ED38DB">
          <w:pPr>
            <w:pStyle w:val="Kopfzeile"/>
          </w:pPr>
          <w:r>
            <w:rPr>
              <w:rFonts w:ascii="Arial" w:hAnsi="Arial" w:cs="Arial"/>
              <w:noProof/>
              <w:sz w:val="24"/>
            </w:rPr>
            <w:drawing>
              <wp:anchor distT="0" distB="0" distL="114300" distR="114300" simplePos="0" relativeHeight="251658240" behindDoc="0" locked="0" layoutInCell="1" allowOverlap="1" wp14:anchorId="48C18ACD" wp14:editId="43F6C5D8">
                <wp:simplePos x="0" y="0"/>
                <wp:positionH relativeFrom="column">
                  <wp:posOffset>-37541</wp:posOffset>
                </wp:positionH>
                <wp:positionV relativeFrom="paragraph">
                  <wp:posOffset>-22123</wp:posOffset>
                </wp:positionV>
                <wp:extent cx="2631440" cy="701675"/>
                <wp:effectExtent l="0" t="0" r="0" b="3175"/>
                <wp:wrapNone/>
                <wp:docPr id="23" name="Grafi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benshilfe Seelze Logo hks39 helvetica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1440" cy="701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494" w:type="dxa"/>
          <w:tcMar>
            <w:left w:w="0" w:type="dxa"/>
            <w:right w:w="0" w:type="dxa"/>
          </w:tcMar>
          <w:vAlign w:val="center"/>
        </w:tcPr>
        <w:p w:rsidR="00757233" w:rsidRPr="00760049" w:rsidRDefault="008B2336" w:rsidP="00760049">
          <w:pPr>
            <w:pStyle w:val="KeinLeerraum"/>
            <w:jc w:val="right"/>
            <w:rPr>
              <w:rFonts w:asciiTheme="majorHAnsi" w:hAnsiTheme="majorHAnsi" w:cstheme="majorHAnsi"/>
              <w:sz w:val="14"/>
            </w:rPr>
          </w:pPr>
          <w:r>
            <w:rPr>
              <w:rFonts w:asciiTheme="majorHAnsi" w:hAnsiTheme="majorHAnsi" w:cstheme="majorHAnsi"/>
              <w:sz w:val="28"/>
              <w:szCs w:val="28"/>
            </w:rPr>
            <w:t>Grundlagen</w:t>
          </w:r>
        </w:p>
      </w:tc>
    </w:tr>
    <w:tr w:rsidR="00757233" w:rsidRPr="00800163" w:rsidTr="004467E1">
      <w:trPr>
        <w:trHeight w:val="150"/>
      </w:trPr>
      <w:tc>
        <w:tcPr>
          <w:tcW w:w="9021" w:type="dxa"/>
          <w:vMerge/>
        </w:tcPr>
        <w:p w:rsidR="00757233" w:rsidRDefault="00757233" w:rsidP="00D65CD0">
          <w:pPr>
            <w:pStyle w:val="Kopfzeile"/>
            <w:jc w:val="right"/>
          </w:pPr>
        </w:p>
      </w:tc>
      <w:tc>
        <w:tcPr>
          <w:tcW w:w="6494" w:type="dxa"/>
          <w:tcMar>
            <w:left w:w="0" w:type="dxa"/>
            <w:right w:w="0" w:type="dxa"/>
          </w:tcMar>
        </w:tcPr>
        <w:p w:rsidR="00757233" w:rsidRDefault="00757233" w:rsidP="00E76D62">
          <w:pPr>
            <w:pStyle w:val="KeinLeerraum"/>
            <w:jc w:val="right"/>
            <w:rPr>
              <w:rFonts w:asciiTheme="majorHAnsi" w:hAnsiTheme="majorHAnsi" w:cstheme="majorHAnsi"/>
              <w:sz w:val="28"/>
              <w:szCs w:val="28"/>
            </w:rPr>
          </w:pPr>
        </w:p>
        <w:p w:rsidR="00757233" w:rsidRPr="00760049" w:rsidRDefault="00757233" w:rsidP="00E76D62">
          <w:pPr>
            <w:pStyle w:val="KeinLeerraum"/>
            <w:jc w:val="right"/>
            <w:rPr>
              <w:rFonts w:asciiTheme="majorHAnsi" w:hAnsiTheme="majorHAnsi" w:cstheme="majorHAnsi"/>
              <w:sz w:val="28"/>
              <w:szCs w:val="28"/>
            </w:rPr>
          </w:pPr>
          <w:r>
            <w:rPr>
              <w:rFonts w:asciiTheme="majorHAnsi" w:hAnsiTheme="majorHAnsi" w:cstheme="majorHAnsi"/>
              <w:sz w:val="28"/>
              <w:szCs w:val="28"/>
            </w:rPr>
            <w:t>Sicherheit- und Gesundheitsschutz bei der Arbeit</w:t>
          </w:r>
        </w:p>
      </w:tc>
    </w:tr>
  </w:tbl>
  <w:p w:rsidR="00757233" w:rsidRPr="00A3331A" w:rsidRDefault="00757233" w:rsidP="0063170E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8529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EDD7D7B"/>
    <w:multiLevelType w:val="hybridMultilevel"/>
    <w:tmpl w:val="9A7AA8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E33BB"/>
    <w:multiLevelType w:val="hybridMultilevel"/>
    <w:tmpl w:val="546645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045AE1"/>
    <w:multiLevelType w:val="hybridMultilevel"/>
    <w:tmpl w:val="75A48CA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utura Lt BT" w:eastAsia="Times New Roman" w:hAnsi="Futura Lt BT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F6C5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attachedTemplate r:id="rId1"/>
  <w:documentProtection w:edit="forms" w:enforcement="1" w:cryptProviderType="rsaAES" w:cryptAlgorithmClass="hash" w:cryptAlgorithmType="typeAny" w:cryptAlgorithmSid="14" w:cryptSpinCount="100000" w:hash="07449fnvz1TecUGO+nssZ22nyu0M3lgcUeDH8Ll1Atwq5pRy7fOBZJE1gMrK56bzwfzIvbSCA1JhW7e/aLeitQ==" w:salt="Z86BVhwSjBc6Ie8WkPMO8w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955"/>
    <w:rsid w:val="000165CB"/>
    <w:rsid w:val="00017E7C"/>
    <w:rsid w:val="0002237F"/>
    <w:rsid w:val="00023E4D"/>
    <w:rsid w:val="000473DB"/>
    <w:rsid w:val="000640D8"/>
    <w:rsid w:val="00077BFB"/>
    <w:rsid w:val="00083B14"/>
    <w:rsid w:val="000A1481"/>
    <w:rsid w:val="000A2345"/>
    <w:rsid w:val="000F31DF"/>
    <w:rsid w:val="000F6755"/>
    <w:rsid w:val="001146FC"/>
    <w:rsid w:val="0011661A"/>
    <w:rsid w:val="00132783"/>
    <w:rsid w:val="001338BF"/>
    <w:rsid w:val="00141C73"/>
    <w:rsid w:val="00145708"/>
    <w:rsid w:val="0015376F"/>
    <w:rsid w:val="001601F9"/>
    <w:rsid w:val="00166597"/>
    <w:rsid w:val="001722CD"/>
    <w:rsid w:val="001867C0"/>
    <w:rsid w:val="001A44D7"/>
    <w:rsid w:val="001A5F7F"/>
    <w:rsid w:val="001B19AF"/>
    <w:rsid w:val="001B724A"/>
    <w:rsid w:val="001E7FE4"/>
    <w:rsid w:val="001F109B"/>
    <w:rsid w:val="001F4750"/>
    <w:rsid w:val="001F665D"/>
    <w:rsid w:val="0020043C"/>
    <w:rsid w:val="00213831"/>
    <w:rsid w:val="00231684"/>
    <w:rsid w:val="0023638B"/>
    <w:rsid w:val="002416B5"/>
    <w:rsid w:val="00247D8E"/>
    <w:rsid w:val="00254F7D"/>
    <w:rsid w:val="00255B53"/>
    <w:rsid w:val="00255F52"/>
    <w:rsid w:val="002608B1"/>
    <w:rsid w:val="00270560"/>
    <w:rsid w:val="0028395B"/>
    <w:rsid w:val="00283E16"/>
    <w:rsid w:val="00287CDE"/>
    <w:rsid w:val="002A4669"/>
    <w:rsid w:val="002B0013"/>
    <w:rsid w:val="002C05A7"/>
    <w:rsid w:val="002C416E"/>
    <w:rsid w:val="002D44BD"/>
    <w:rsid w:val="0030162B"/>
    <w:rsid w:val="0032347E"/>
    <w:rsid w:val="00323761"/>
    <w:rsid w:val="00326515"/>
    <w:rsid w:val="0033162D"/>
    <w:rsid w:val="00341114"/>
    <w:rsid w:val="003415AD"/>
    <w:rsid w:val="0034737B"/>
    <w:rsid w:val="00351BC4"/>
    <w:rsid w:val="003542FA"/>
    <w:rsid w:val="003658A6"/>
    <w:rsid w:val="0037397B"/>
    <w:rsid w:val="003905DE"/>
    <w:rsid w:val="00392CFB"/>
    <w:rsid w:val="003A63E2"/>
    <w:rsid w:val="003B2FD0"/>
    <w:rsid w:val="003B3F01"/>
    <w:rsid w:val="003B6B58"/>
    <w:rsid w:val="003F2935"/>
    <w:rsid w:val="003F5EC3"/>
    <w:rsid w:val="00421924"/>
    <w:rsid w:val="00424165"/>
    <w:rsid w:val="0042682A"/>
    <w:rsid w:val="00432AB2"/>
    <w:rsid w:val="00434C3B"/>
    <w:rsid w:val="0044033E"/>
    <w:rsid w:val="00444EA2"/>
    <w:rsid w:val="004467E1"/>
    <w:rsid w:val="00447AB5"/>
    <w:rsid w:val="00462D99"/>
    <w:rsid w:val="00470E05"/>
    <w:rsid w:val="004805EE"/>
    <w:rsid w:val="0048535F"/>
    <w:rsid w:val="0049075C"/>
    <w:rsid w:val="004A2965"/>
    <w:rsid w:val="004A55CF"/>
    <w:rsid w:val="004C16AE"/>
    <w:rsid w:val="005043CF"/>
    <w:rsid w:val="00504509"/>
    <w:rsid w:val="00505BD4"/>
    <w:rsid w:val="00512727"/>
    <w:rsid w:val="0053773C"/>
    <w:rsid w:val="0055464A"/>
    <w:rsid w:val="0056657E"/>
    <w:rsid w:val="00602ADF"/>
    <w:rsid w:val="00604BC3"/>
    <w:rsid w:val="006066CD"/>
    <w:rsid w:val="0061598E"/>
    <w:rsid w:val="00617BB5"/>
    <w:rsid w:val="00622D5F"/>
    <w:rsid w:val="0063022D"/>
    <w:rsid w:val="0063170E"/>
    <w:rsid w:val="00636154"/>
    <w:rsid w:val="00640C14"/>
    <w:rsid w:val="006466FA"/>
    <w:rsid w:val="00650D33"/>
    <w:rsid w:val="00652358"/>
    <w:rsid w:val="00673A51"/>
    <w:rsid w:val="00681F45"/>
    <w:rsid w:val="00687F4B"/>
    <w:rsid w:val="00691208"/>
    <w:rsid w:val="006914DE"/>
    <w:rsid w:val="006948EB"/>
    <w:rsid w:val="006B14F0"/>
    <w:rsid w:val="006B20E9"/>
    <w:rsid w:val="006D6309"/>
    <w:rsid w:val="006E557E"/>
    <w:rsid w:val="006F0DD5"/>
    <w:rsid w:val="007001F0"/>
    <w:rsid w:val="007046F0"/>
    <w:rsid w:val="007063B1"/>
    <w:rsid w:val="0070714A"/>
    <w:rsid w:val="00717CA1"/>
    <w:rsid w:val="007222BF"/>
    <w:rsid w:val="0072690B"/>
    <w:rsid w:val="00731150"/>
    <w:rsid w:val="00733232"/>
    <w:rsid w:val="0074073F"/>
    <w:rsid w:val="00747E97"/>
    <w:rsid w:val="00756A90"/>
    <w:rsid w:val="00757233"/>
    <w:rsid w:val="00760049"/>
    <w:rsid w:val="007843B8"/>
    <w:rsid w:val="00785B61"/>
    <w:rsid w:val="007A26A9"/>
    <w:rsid w:val="007C66F7"/>
    <w:rsid w:val="007D4FB3"/>
    <w:rsid w:val="007F4AE9"/>
    <w:rsid w:val="00800163"/>
    <w:rsid w:val="008008B9"/>
    <w:rsid w:val="008242E7"/>
    <w:rsid w:val="00824985"/>
    <w:rsid w:val="00827519"/>
    <w:rsid w:val="00836E87"/>
    <w:rsid w:val="008436F8"/>
    <w:rsid w:val="00850B26"/>
    <w:rsid w:val="00854B86"/>
    <w:rsid w:val="00860D6E"/>
    <w:rsid w:val="00872E9E"/>
    <w:rsid w:val="00874231"/>
    <w:rsid w:val="00885DDE"/>
    <w:rsid w:val="00887028"/>
    <w:rsid w:val="008919A9"/>
    <w:rsid w:val="00894D91"/>
    <w:rsid w:val="008B2336"/>
    <w:rsid w:val="008B33A8"/>
    <w:rsid w:val="008B7055"/>
    <w:rsid w:val="008B753A"/>
    <w:rsid w:val="008C099B"/>
    <w:rsid w:val="008D0080"/>
    <w:rsid w:val="008D189E"/>
    <w:rsid w:val="008D364A"/>
    <w:rsid w:val="008D3826"/>
    <w:rsid w:val="00900416"/>
    <w:rsid w:val="009025BB"/>
    <w:rsid w:val="00917010"/>
    <w:rsid w:val="00926A36"/>
    <w:rsid w:val="0093168D"/>
    <w:rsid w:val="00936656"/>
    <w:rsid w:val="00962ED3"/>
    <w:rsid w:val="00964465"/>
    <w:rsid w:val="00966252"/>
    <w:rsid w:val="0097208A"/>
    <w:rsid w:val="00995B0D"/>
    <w:rsid w:val="00995FC0"/>
    <w:rsid w:val="009A0B6F"/>
    <w:rsid w:val="009C4199"/>
    <w:rsid w:val="009C5869"/>
    <w:rsid w:val="009D4A2A"/>
    <w:rsid w:val="009E4DC2"/>
    <w:rsid w:val="009F6336"/>
    <w:rsid w:val="00A00D36"/>
    <w:rsid w:val="00A0444D"/>
    <w:rsid w:val="00A14634"/>
    <w:rsid w:val="00A16FE8"/>
    <w:rsid w:val="00A2746D"/>
    <w:rsid w:val="00A32272"/>
    <w:rsid w:val="00A3331A"/>
    <w:rsid w:val="00A37F44"/>
    <w:rsid w:val="00A42A55"/>
    <w:rsid w:val="00A50249"/>
    <w:rsid w:val="00A51147"/>
    <w:rsid w:val="00A51380"/>
    <w:rsid w:val="00A70154"/>
    <w:rsid w:val="00A73D1E"/>
    <w:rsid w:val="00A7763C"/>
    <w:rsid w:val="00A8253D"/>
    <w:rsid w:val="00A84D4B"/>
    <w:rsid w:val="00A851DA"/>
    <w:rsid w:val="00A9088E"/>
    <w:rsid w:val="00AA02DA"/>
    <w:rsid w:val="00AA4A78"/>
    <w:rsid w:val="00AB6955"/>
    <w:rsid w:val="00AD30BB"/>
    <w:rsid w:val="00B013AD"/>
    <w:rsid w:val="00B02D72"/>
    <w:rsid w:val="00B05C98"/>
    <w:rsid w:val="00B118B8"/>
    <w:rsid w:val="00B11A2C"/>
    <w:rsid w:val="00B13724"/>
    <w:rsid w:val="00B2325E"/>
    <w:rsid w:val="00B43777"/>
    <w:rsid w:val="00B4416A"/>
    <w:rsid w:val="00B56694"/>
    <w:rsid w:val="00B62359"/>
    <w:rsid w:val="00B6798F"/>
    <w:rsid w:val="00B844EF"/>
    <w:rsid w:val="00B87651"/>
    <w:rsid w:val="00BA11F6"/>
    <w:rsid w:val="00BA2E2A"/>
    <w:rsid w:val="00BB3AED"/>
    <w:rsid w:val="00BB5D3B"/>
    <w:rsid w:val="00BB7A35"/>
    <w:rsid w:val="00BD2E54"/>
    <w:rsid w:val="00BD30AC"/>
    <w:rsid w:val="00BD3D7B"/>
    <w:rsid w:val="00BF6666"/>
    <w:rsid w:val="00BF68FD"/>
    <w:rsid w:val="00C11F4A"/>
    <w:rsid w:val="00C17BE7"/>
    <w:rsid w:val="00C34A8B"/>
    <w:rsid w:val="00C36F5B"/>
    <w:rsid w:val="00C45579"/>
    <w:rsid w:val="00C458C7"/>
    <w:rsid w:val="00C52466"/>
    <w:rsid w:val="00C5332E"/>
    <w:rsid w:val="00C548E8"/>
    <w:rsid w:val="00C6284D"/>
    <w:rsid w:val="00C93EB3"/>
    <w:rsid w:val="00C9490B"/>
    <w:rsid w:val="00CA3BB2"/>
    <w:rsid w:val="00CA51E6"/>
    <w:rsid w:val="00CB2311"/>
    <w:rsid w:val="00CB781C"/>
    <w:rsid w:val="00CD13FA"/>
    <w:rsid w:val="00CD2C94"/>
    <w:rsid w:val="00D2329C"/>
    <w:rsid w:val="00D24242"/>
    <w:rsid w:val="00D31F20"/>
    <w:rsid w:val="00D37770"/>
    <w:rsid w:val="00D65CD0"/>
    <w:rsid w:val="00D77575"/>
    <w:rsid w:val="00D779A9"/>
    <w:rsid w:val="00D811E4"/>
    <w:rsid w:val="00D84514"/>
    <w:rsid w:val="00D84896"/>
    <w:rsid w:val="00D874A7"/>
    <w:rsid w:val="00DB33B9"/>
    <w:rsid w:val="00DC4F8D"/>
    <w:rsid w:val="00DC51B5"/>
    <w:rsid w:val="00DD173D"/>
    <w:rsid w:val="00DE4770"/>
    <w:rsid w:val="00DF039E"/>
    <w:rsid w:val="00DF5AEC"/>
    <w:rsid w:val="00E101C0"/>
    <w:rsid w:val="00E11D4B"/>
    <w:rsid w:val="00E21EF8"/>
    <w:rsid w:val="00E26C6F"/>
    <w:rsid w:val="00E35AED"/>
    <w:rsid w:val="00E423FA"/>
    <w:rsid w:val="00E52C0B"/>
    <w:rsid w:val="00E573A5"/>
    <w:rsid w:val="00E76D62"/>
    <w:rsid w:val="00E8018A"/>
    <w:rsid w:val="00E846EF"/>
    <w:rsid w:val="00E92537"/>
    <w:rsid w:val="00E94E8E"/>
    <w:rsid w:val="00E96A66"/>
    <w:rsid w:val="00EA0A83"/>
    <w:rsid w:val="00EB194C"/>
    <w:rsid w:val="00EB6CBC"/>
    <w:rsid w:val="00ED38DB"/>
    <w:rsid w:val="00ED4296"/>
    <w:rsid w:val="00EE4C73"/>
    <w:rsid w:val="00EF2B12"/>
    <w:rsid w:val="00EF3C8D"/>
    <w:rsid w:val="00F14C96"/>
    <w:rsid w:val="00F2360C"/>
    <w:rsid w:val="00F31470"/>
    <w:rsid w:val="00F36EA2"/>
    <w:rsid w:val="00F93C73"/>
    <w:rsid w:val="00FA3847"/>
    <w:rsid w:val="00FA5E96"/>
    <w:rsid w:val="00FB6DA0"/>
    <w:rsid w:val="00FC1730"/>
    <w:rsid w:val="00FD0907"/>
    <w:rsid w:val="00FD15FE"/>
    <w:rsid w:val="00FD79C0"/>
    <w:rsid w:val="00FE22B8"/>
    <w:rsid w:val="00FE2873"/>
    <w:rsid w:val="00FE67B9"/>
    <w:rsid w:val="00FF132D"/>
    <w:rsid w:val="00FF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3EDA592D"/>
  <w14:defaultImageDpi w14:val="300"/>
  <w15:docId w15:val="{6A258DE6-97E5-48ED-889E-6D7D8EA29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458C7"/>
    <w:rPr>
      <w:rFonts w:eastAsia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873A9F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nhideWhenUsed/>
    <w:rsid w:val="009662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66252"/>
    <w:rPr>
      <w:rFonts w:ascii="Verdana" w:hAnsi="Verdana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9662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6252"/>
    <w:rPr>
      <w:rFonts w:ascii="Verdana" w:hAnsi="Verdana"/>
      <w:szCs w:val="24"/>
      <w:lang w:eastAsia="de-DE"/>
    </w:rPr>
  </w:style>
  <w:style w:type="table" w:styleId="Tabellenraster">
    <w:name w:val="Table Grid"/>
    <w:basedOn w:val="NormaleTabelle"/>
    <w:uiPriority w:val="59"/>
    <w:rsid w:val="008D0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51380"/>
    <w:pPr>
      <w:ind w:left="720"/>
      <w:contextualSpacing/>
    </w:pPr>
  </w:style>
  <w:style w:type="character" w:styleId="Hyperlink">
    <w:name w:val="Hyperlink"/>
    <w:basedOn w:val="Absatz-Standardschriftart"/>
    <w:rsid w:val="00A3331A"/>
    <w:rPr>
      <w:color w:val="0000FF"/>
      <w:u w:val="single"/>
    </w:rPr>
  </w:style>
  <w:style w:type="character" w:styleId="BesuchterLink">
    <w:name w:val="FollowedHyperlink"/>
    <w:basedOn w:val="Absatz-Standardschriftart"/>
    <w:rsid w:val="00A3331A"/>
    <w:rPr>
      <w:color w:val="800080"/>
      <w:u w:val="single"/>
    </w:rPr>
  </w:style>
  <w:style w:type="table" w:customStyle="1" w:styleId="Tabellenraster1">
    <w:name w:val="Tabellenraster1"/>
    <w:basedOn w:val="NormaleTabelle"/>
    <w:uiPriority w:val="59"/>
    <w:rsid w:val="0015376F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CB781C"/>
    <w:rPr>
      <w:rFonts w:ascii="Verdana" w:hAnsi="Verdana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5B6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85B61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85B61"/>
    <w:rPr>
      <w:rFonts w:ascii="Verdana" w:hAnsi="Verdana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85B6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85B61"/>
    <w:rPr>
      <w:rFonts w:ascii="Verdana" w:hAnsi="Verdana"/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Mussmann\Documents\Benutzerdefinierte%20Office-Vorlagen\CL-Arbeitsaufgaben-BBB-HWS-K&#252;che-KAF91CL0X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C93ED4-6612-4D11-A99C-CF6D5315E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CL-Arbeitsaufgaben-BBB-HWS-Küche-KAF91CL0X.dotx</Template>
  <TotalTime>0</TotalTime>
  <Pages>18</Pages>
  <Words>945</Words>
  <Characters>5960</Characters>
  <Application>Microsoft Office Word</Application>
  <DocSecurity>4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ABB91CL01-Schulung</vt:lpstr>
    </vt:vector>
  </TitlesOfParts>
  <Manager>Gehler/Lohmann</Manager>
  <Company>Lebenshilfe Seelze</Company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ABB91CL01-Schulung</dc:title>
  <dc:subject>Berufsbildungsbereich</dc:subject>
  <dc:creator>Fred Mußmann, QMB</dc:creator>
  <cp:keywords>3d-Verhalten-im-Brandfall-Brandschutz</cp:keywords>
  <cp:lastModifiedBy>Mussmann, Fred</cp:lastModifiedBy>
  <cp:revision>2</cp:revision>
  <cp:lastPrinted>2019-12-18T10:26:00Z</cp:lastPrinted>
  <dcterms:created xsi:type="dcterms:W3CDTF">2020-04-30T08:52:00Z</dcterms:created>
  <dcterms:modified xsi:type="dcterms:W3CDTF">2020-04-30T08:52:00Z</dcterms:modified>
</cp:coreProperties>
</file>